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333" w:rsidRDefault="00AD6333" w:rsidP="00AD6333">
      <w:pPr>
        <w:framePr w:hSpace="141" w:wrap="around" w:vAnchor="text" w:hAnchor="page" w:x="8212" w:y="-102"/>
      </w:pPr>
    </w:p>
    <w:p w:rsidR="00AD6333" w:rsidRDefault="00AD6333" w:rsidP="00AD6333"/>
    <w:p w:rsidR="00AD6333" w:rsidRDefault="00AD6333" w:rsidP="00AD6333"/>
    <w:p w:rsidR="00AD6333" w:rsidRDefault="00AD6333" w:rsidP="00AD6333"/>
    <w:p w:rsidR="00AD6333" w:rsidRDefault="00AD6333" w:rsidP="00AD6333"/>
    <w:p w:rsidR="00AD6333" w:rsidRDefault="00AD6333" w:rsidP="00AD6333"/>
    <w:p w:rsidR="00AD6333" w:rsidRDefault="00AD6333" w:rsidP="00AD6333"/>
    <w:p w:rsidR="00AD6333" w:rsidRDefault="00AD6333" w:rsidP="00AD6333"/>
    <w:p w:rsidR="00AD6333" w:rsidRDefault="00AD6333" w:rsidP="00AD6333"/>
    <w:p w:rsidR="00AD6333" w:rsidRDefault="00AD6333" w:rsidP="00AD6333"/>
    <w:p w:rsidR="00AD6333" w:rsidRDefault="00AD6333" w:rsidP="00AD6333"/>
    <w:p w:rsidR="00AD6333" w:rsidRDefault="00AD6333" w:rsidP="00AD6333"/>
    <w:p w:rsidR="00AD6333" w:rsidRDefault="00AD6333" w:rsidP="00AD6333"/>
    <w:p w:rsidR="00AD6333" w:rsidRDefault="00AD6333" w:rsidP="00AD6333">
      <w:pPr>
        <w:rPr>
          <w:rFonts w:ascii="TrueBlackFrutiger" w:hAnsi="TrueBlackFrutiger"/>
          <w:sz w:val="72"/>
        </w:rPr>
      </w:pPr>
    </w:p>
    <w:p w:rsidR="00AD6333" w:rsidRPr="00C850DD" w:rsidRDefault="00AD6333" w:rsidP="00AD6333">
      <w:pPr>
        <w:rPr>
          <w:rFonts w:ascii="TrueBlackFrutiger" w:hAnsi="TrueBlackFrutiger"/>
          <w:sz w:val="80"/>
          <w:szCs w:val="80"/>
        </w:rPr>
      </w:pPr>
      <w:r w:rsidRPr="00C850DD">
        <w:rPr>
          <w:rFonts w:ascii="TrueBlackFrutiger" w:hAnsi="TrueBlackFrutiger"/>
          <w:sz w:val="80"/>
          <w:szCs w:val="80"/>
        </w:rPr>
        <w:t>Ydelsesbeskrivelse</w:t>
      </w:r>
    </w:p>
    <w:p w:rsidR="00AD6333" w:rsidRDefault="00AD6333" w:rsidP="00AD6333"/>
    <w:p w:rsidR="00AD6333" w:rsidRPr="005819A1" w:rsidRDefault="00AD6333" w:rsidP="00AD6333">
      <w:pPr>
        <w:rPr>
          <w:rFonts w:ascii="TrueBlackFrutiger" w:hAnsi="TrueBlackFrutiger"/>
          <w:color w:val="FF0000"/>
          <w:sz w:val="36"/>
          <w:szCs w:val="36"/>
        </w:rPr>
      </w:pPr>
      <w:r>
        <w:rPr>
          <w:rFonts w:ascii="TrueBlackFrutiger" w:hAnsi="TrueBlackFrutiger"/>
          <w:sz w:val="36"/>
          <w:szCs w:val="36"/>
        </w:rPr>
        <w:t>Botilbuddet Højsletten 2017</w:t>
      </w:r>
      <w:r w:rsidR="005819A1">
        <w:rPr>
          <w:rFonts w:ascii="TrueBlackFrutiger" w:hAnsi="TrueBlackFrutiger"/>
          <w:sz w:val="36"/>
          <w:szCs w:val="36"/>
        </w:rPr>
        <w:t xml:space="preserve"> </w:t>
      </w:r>
    </w:p>
    <w:p w:rsidR="00AD6333" w:rsidRPr="003552B2" w:rsidRDefault="00AD6333" w:rsidP="00AD6333">
      <w:pPr>
        <w:rPr>
          <w:rFonts w:ascii="TrueBlackFrutiger" w:hAnsi="TrueBlackFrutiger"/>
        </w:rPr>
      </w:pPr>
    </w:p>
    <w:p w:rsidR="00AD6333" w:rsidRDefault="00AD6333" w:rsidP="00AD6333"/>
    <w:p w:rsidR="00AD6333" w:rsidRDefault="00AD6333" w:rsidP="00AD6333">
      <w:pPr>
        <w:framePr w:hSpace="141" w:wrap="around" w:vAnchor="text" w:hAnchor="page" w:x="1171" w:y="61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DB1F5F3" wp14:editId="1F353981">
            <wp:simplePos x="0" y="0"/>
            <wp:positionH relativeFrom="column">
              <wp:posOffset>-1905</wp:posOffset>
            </wp:positionH>
            <wp:positionV relativeFrom="paragraph">
              <wp:posOffset>-3810</wp:posOffset>
            </wp:positionV>
            <wp:extent cx="5369560" cy="4027170"/>
            <wp:effectExtent l="0" t="0" r="2540" b="0"/>
            <wp:wrapThrough wrapText="bothSides">
              <wp:wrapPolygon edited="0">
                <wp:start x="9272" y="0"/>
                <wp:lineTo x="8200" y="204"/>
                <wp:lineTo x="4904" y="1430"/>
                <wp:lineTo x="4521" y="1941"/>
                <wp:lineTo x="2912" y="3270"/>
                <wp:lineTo x="1609" y="5007"/>
                <wp:lineTo x="766" y="6641"/>
                <wp:lineTo x="230" y="8276"/>
                <wp:lineTo x="0" y="9605"/>
                <wp:lineTo x="0" y="11648"/>
                <wp:lineTo x="230" y="13181"/>
                <wp:lineTo x="766" y="14816"/>
                <wp:lineTo x="1533" y="16450"/>
                <wp:lineTo x="2912" y="18187"/>
                <wp:lineTo x="4828" y="19720"/>
                <wp:lineTo x="4904" y="20026"/>
                <wp:lineTo x="8430" y="21355"/>
                <wp:lineTo x="9119" y="21457"/>
                <wp:lineTo x="10192" y="21457"/>
                <wp:lineTo x="11342" y="21457"/>
                <wp:lineTo x="12491" y="21457"/>
                <wp:lineTo x="13104" y="21355"/>
                <wp:lineTo x="16629" y="20026"/>
                <wp:lineTo x="16706" y="19720"/>
                <wp:lineTo x="18622" y="18187"/>
                <wp:lineTo x="20001" y="16450"/>
                <wp:lineTo x="20844" y="14816"/>
                <wp:lineTo x="21304" y="13181"/>
                <wp:lineTo x="21534" y="11648"/>
                <wp:lineTo x="21534" y="9605"/>
                <wp:lineTo x="21304" y="8276"/>
                <wp:lineTo x="20767" y="6641"/>
                <wp:lineTo x="19924" y="5007"/>
                <wp:lineTo x="18928" y="3678"/>
                <wp:lineTo x="16629" y="1430"/>
                <wp:lineTo x="13334" y="204"/>
                <wp:lineTo x="12261" y="0"/>
                <wp:lineTo x="9272" y="0"/>
              </wp:wrapPolygon>
            </wp:wrapThrough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40271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333" w:rsidRDefault="00AD6333" w:rsidP="00AD6333"/>
    <w:p w:rsidR="00AD6333" w:rsidRDefault="00AD6333" w:rsidP="00AD6333"/>
    <w:p w:rsidR="00AD6333" w:rsidRDefault="00AD6333" w:rsidP="00AD6333">
      <w:pPr>
        <w:jc w:val="right"/>
        <w:rPr>
          <w:rFonts w:ascii="TrueBlackFrutiger" w:hAnsi="TrueBlackFrutiger"/>
          <w:sz w:val="28"/>
          <w:szCs w:val="28"/>
        </w:rPr>
      </w:pPr>
    </w:p>
    <w:p w:rsidR="00AD6333" w:rsidRDefault="00AD6333" w:rsidP="00AD6333">
      <w:pPr>
        <w:jc w:val="right"/>
        <w:rPr>
          <w:rFonts w:ascii="TrueBlackFrutiger" w:hAnsi="TrueBlackFrutiger"/>
          <w:sz w:val="28"/>
          <w:szCs w:val="28"/>
        </w:rPr>
      </w:pPr>
    </w:p>
    <w:p w:rsidR="00AD6333" w:rsidRDefault="00AD6333" w:rsidP="00AD6333">
      <w:pPr>
        <w:jc w:val="right"/>
        <w:rPr>
          <w:rFonts w:ascii="TrueBlackFrutiger" w:hAnsi="TrueBlackFrutiger"/>
          <w:sz w:val="28"/>
          <w:szCs w:val="28"/>
        </w:rPr>
      </w:pPr>
    </w:p>
    <w:p w:rsidR="00AD6333" w:rsidRDefault="00AD6333" w:rsidP="00AD6333">
      <w:pPr>
        <w:jc w:val="right"/>
        <w:rPr>
          <w:rFonts w:ascii="TrueBlackFrutiger" w:hAnsi="TrueBlackFrutiger"/>
          <w:sz w:val="28"/>
          <w:szCs w:val="28"/>
        </w:rPr>
      </w:pPr>
    </w:p>
    <w:p w:rsidR="00AD6333" w:rsidRDefault="00AD6333" w:rsidP="00AD6333">
      <w:pPr>
        <w:jc w:val="right"/>
        <w:rPr>
          <w:rFonts w:ascii="TrueBlackFrutiger" w:hAnsi="TrueBlackFrutiger"/>
          <w:sz w:val="28"/>
          <w:szCs w:val="28"/>
        </w:rPr>
      </w:pPr>
    </w:p>
    <w:p w:rsidR="00AD6333" w:rsidRDefault="00AD6333" w:rsidP="00AD6333">
      <w:pPr>
        <w:jc w:val="right"/>
        <w:rPr>
          <w:rFonts w:ascii="TrueBlackFrutiger" w:hAnsi="TrueBlackFrutiger"/>
          <w:sz w:val="28"/>
          <w:szCs w:val="28"/>
        </w:rPr>
      </w:pPr>
    </w:p>
    <w:p w:rsidR="00AD6333" w:rsidRDefault="00AD6333" w:rsidP="00AD6333">
      <w:pPr>
        <w:jc w:val="center"/>
        <w:rPr>
          <w:rFonts w:ascii="TrueBlackFrutiger" w:hAnsi="TrueBlackFrutiger"/>
          <w:sz w:val="28"/>
          <w:szCs w:val="28"/>
        </w:rPr>
      </w:pPr>
    </w:p>
    <w:p w:rsidR="00AD6333" w:rsidRDefault="00AD6333" w:rsidP="00AD6333">
      <w:pPr>
        <w:jc w:val="right"/>
        <w:rPr>
          <w:rFonts w:ascii="TrueBlackFrutiger" w:hAnsi="TrueBlackFrutiger"/>
          <w:sz w:val="28"/>
          <w:szCs w:val="28"/>
        </w:rPr>
      </w:pPr>
    </w:p>
    <w:p w:rsidR="00AD6333" w:rsidRDefault="00AD6333" w:rsidP="00AD6333">
      <w:pPr>
        <w:jc w:val="right"/>
        <w:rPr>
          <w:rFonts w:ascii="TrueBlackFrutiger" w:hAnsi="TrueBlackFrutiger"/>
          <w:sz w:val="28"/>
          <w:szCs w:val="28"/>
        </w:rPr>
      </w:pPr>
    </w:p>
    <w:p w:rsidR="00AD6333" w:rsidRDefault="00AD6333" w:rsidP="00AD6333">
      <w:pPr>
        <w:jc w:val="right"/>
        <w:rPr>
          <w:rFonts w:ascii="TrueBlackFrutiger" w:hAnsi="TrueBlackFrutiger"/>
          <w:sz w:val="28"/>
          <w:szCs w:val="28"/>
        </w:rPr>
      </w:pPr>
    </w:p>
    <w:p w:rsidR="00AD6333" w:rsidRDefault="00AD6333" w:rsidP="00AD6333">
      <w:pPr>
        <w:jc w:val="right"/>
        <w:rPr>
          <w:rFonts w:ascii="TrueBlackFrutiger" w:hAnsi="TrueBlackFrutiger"/>
          <w:sz w:val="28"/>
          <w:szCs w:val="28"/>
        </w:rPr>
      </w:pPr>
    </w:p>
    <w:p w:rsidR="00AD6333" w:rsidRDefault="00AD6333" w:rsidP="00AD6333">
      <w:pPr>
        <w:jc w:val="right"/>
        <w:rPr>
          <w:rFonts w:ascii="TrueBlackFrutiger" w:hAnsi="TrueBlackFrutiger"/>
          <w:sz w:val="28"/>
          <w:szCs w:val="28"/>
        </w:rPr>
      </w:pPr>
    </w:p>
    <w:p w:rsidR="00AD6333" w:rsidRDefault="00AD6333" w:rsidP="00AD6333">
      <w:pPr>
        <w:jc w:val="right"/>
        <w:rPr>
          <w:rFonts w:ascii="TrueBlackFrutiger" w:hAnsi="TrueBlackFrutiger"/>
          <w:sz w:val="28"/>
          <w:szCs w:val="28"/>
        </w:rPr>
      </w:pPr>
    </w:p>
    <w:p w:rsidR="00AD6333" w:rsidRDefault="00AD6333" w:rsidP="00AD6333">
      <w:pPr>
        <w:jc w:val="right"/>
        <w:rPr>
          <w:rFonts w:ascii="TrueBlackFrutiger" w:hAnsi="TrueBlackFrutiger"/>
          <w:sz w:val="28"/>
          <w:szCs w:val="28"/>
        </w:rPr>
      </w:pPr>
    </w:p>
    <w:p w:rsidR="00AD6333" w:rsidRDefault="00AD6333" w:rsidP="00AD6333">
      <w:pPr>
        <w:jc w:val="right"/>
        <w:rPr>
          <w:rFonts w:ascii="TrueBlackFrutiger" w:hAnsi="TrueBlackFrutiger"/>
          <w:sz w:val="28"/>
          <w:szCs w:val="28"/>
        </w:rPr>
      </w:pPr>
    </w:p>
    <w:p w:rsidR="00AD6333" w:rsidRDefault="00AD6333" w:rsidP="00AD6333">
      <w:pPr>
        <w:jc w:val="right"/>
        <w:rPr>
          <w:rFonts w:ascii="TrueBlackFrutiger" w:hAnsi="TrueBlackFrutiger"/>
          <w:sz w:val="28"/>
          <w:szCs w:val="28"/>
        </w:rPr>
      </w:pPr>
    </w:p>
    <w:p w:rsidR="00AD6333" w:rsidRDefault="00AD6333" w:rsidP="00AD6333">
      <w:pPr>
        <w:jc w:val="right"/>
        <w:rPr>
          <w:rFonts w:ascii="TrueBlackFrutiger" w:hAnsi="TrueBlackFrutiger"/>
          <w:sz w:val="28"/>
          <w:szCs w:val="28"/>
        </w:rPr>
      </w:pPr>
    </w:p>
    <w:p w:rsidR="00AD6333" w:rsidRDefault="00AD6333" w:rsidP="00AD6333">
      <w:pPr>
        <w:jc w:val="right"/>
        <w:rPr>
          <w:rFonts w:ascii="TrueBlackFrutiger" w:hAnsi="TrueBlackFrutiger"/>
          <w:sz w:val="28"/>
          <w:szCs w:val="28"/>
        </w:rPr>
      </w:pPr>
    </w:p>
    <w:p w:rsidR="00AD6333" w:rsidRDefault="00AD6333" w:rsidP="00AD6333">
      <w:pPr>
        <w:jc w:val="right"/>
        <w:rPr>
          <w:rFonts w:ascii="TrueBlackFrutiger" w:hAnsi="TrueBlackFrutiger"/>
          <w:sz w:val="28"/>
          <w:szCs w:val="28"/>
        </w:rPr>
      </w:pPr>
    </w:p>
    <w:p w:rsidR="00AD6333" w:rsidRDefault="00AD6333" w:rsidP="00AD6333">
      <w:pPr>
        <w:jc w:val="right"/>
        <w:rPr>
          <w:rFonts w:ascii="TrueBlackFrutiger" w:hAnsi="TrueBlackFrutiger"/>
          <w:sz w:val="28"/>
          <w:szCs w:val="28"/>
        </w:rPr>
      </w:pPr>
    </w:p>
    <w:p w:rsidR="00AD6333" w:rsidRDefault="00AD6333" w:rsidP="00AD6333">
      <w:pPr>
        <w:jc w:val="right"/>
        <w:rPr>
          <w:rFonts w:ascii="TrueBlackFrutiger" w:hAnsi="TrueBlackFrutiger"/>
          <w:sz w:val="28"/>
          <w:szCs w:val="28"/>
        </w:rPr>
      </w:pPr>
    </w:p>
    <w:p w:rsidR="00AD6333" w:rsidRPr="00680D12" w:rsidRDefault="008C78CD" w:rsidP="00AD6333">
      <w:pPr>
        <w:jc w:val="right"/>
        <w:rPr>
          <w:rFonts w:ascii="TrueBlackFrutiger" w:hAnsi="TrueBlackFrutiger"/>
          <w:sz w:val="28"/>
          <w:szCs w:val="28"/>
        </w:rPr>
      </w:pPr>
      <w:r>
        <w:rPr>
          <w:rFonts w:ascii="TrueBlackFrutiger" w:hAnsi="TrueBlackFrutiger"/>
          <w:sz w:val="28"/>
          <w:szCs w:val="28"/>
        </w:rPr>
        <w:t>Januar 2017</w:t>
      </w:r>
    </w:p>
    <w:p w:rsidR="00AD6333" w:rsidRDefault="00AD6333" w:rsidP="00AD6333">
      <w:pPr>
        <w:rPr>
          <w:sz w:val="22"/>
          <w:szCs w:val="22"/>
        </w:rPr>
        <w:sectPr w:rsidR="00AD6333" w:rsidSect="00AD6333">
          <w:footerReference w:type="default" r:id="rId10"/>
          <w:headerReference w:type="first" r:id="rId11"/>
          <w:pgSz w:w="11907" w:h="16840" w:code="9"/>
          <w:pgMar w:top="680" w:right="2665" w:bottom="851" w:left="1134" w:header="709" w:footer="709" w:gutter="0"/>
          <w:paperSrc w:first="1276" w:other="1276"/>
          <w:cols w:space="708"/>
          <w:titlePg/>
          <w:docGrid w:linePitch="360"/>
        </w:sectPr>
      </w:pPr>
    </w:p>
    <w:p w:rsidR="00AD6333" w:rsidRDefault="00AD6333" w:rsidP="00AD6333">
      <w:pPr>
        <w:rPr>
          <w:sz w:val="22"/>
          <w:szCs w:val="22"/>
        </w:rPr>
      </w:pPr>
    </w:p>
    <w:p w:rsidR="00AD6333" w:rsidRDefault="00AD6333" w:rsidP="00AD6333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AD6333" w:rsidRPr="004A1900" w:rsidRDefault="00AD6333" w:rsidP="00AD6333">
      <w:pPr>
        <w:rPr>
          <w:sz w:val="22"/>
          <w:szCs w:val="22"/>
        </w:rPr>
      </w:pPr>
      <w:r w:rsidRPr="00AE5107">
        <w:rPr>
          <w:b/>
          <w:sz w:val="22"/>
          <w:szCs w:val="22"/>
        </w:rPr>
        <w:lastRenderedPageBreak/>
        <w:t>Tilbuddets navn</w:t>
      </w:r>
      <w:r>
        <w:rPr>
          <w:sz w:val="22"/>
          <w:szCs w:val="22"/>
        </w:rPr>
        <w:tab/>
      </w:r>
      <w:r w:rsidR="002F6D02">
        <w:rPr>
          <w:sz w:val="22"/>
          <w:szCs w:val="22"/>
        </w:rPr>
        <w:t xml:space="preserve">Botilbuddet </w:t>
      </w:r>
      <w:r>
        <w:rPr>
          <w:sz w:val="22"/>
          <w:szCs w:val="22"/>
        </w:rPr>
        <w:t>Højsletten</w:t>
      </w:r>
    </w:p>
    <w:p w:rsidR="00AD6333" w:rsidRDefault="00AD6333" w:rsidP="00AD6333">
      <w:pPr>
        <w:rPr>
          <w:sz w:val="22"/>
          <w:szCs w:val="22"/>
        </w:rPr>
      </w:pPr>
    </w:p>
    <w:p w:rsidR="00AD6333" w:rsidRPr="002F6D02" w:rsidRDefault="00AD6333" w:rsidP="00A67A75">
      <w:pPr>
        <w:rPr>
          <w:sz w:val="22"/>
          <w:szCs w:val="22"/>
        </w:rPr>
      </w:pPr>
      <w:r w:rsidRPr="00AE5107">
        <w:rPr>
          <w:b/>
          <w:sz w:val="22"/>
          <w:szCs w:val="22"/>
        </w:rPr>
        <w:t>Lovgrundlag</w:t>
      </w:r>
      <w:r w:rsidRPr="00AE5107">
        <w:rPr>
          <w:b/>
          <w:sz w:val="22"/>
          <w:szCs w:val="22"/>
        </w:rPr>
        <w:tab/>
      </w:r>
      <w:r w:rsidR="00A67A75" w:rsidRPr="002F6D02">
        <w:rPr>
          <w:sz w:val="22"/>
          <w:szCs w:val="22"/>
        </w:rPr>
        <w:t>Botilbud efter Servicelovens § 108</w:t>
      </w:r>
    </w:p>
    <w:p w:rsidR="00AD6333" w:rsidRPr="004A1900" w:rsidRDefault="00AD6333" w:rsidP="00AD6333">
      <w:pPr>
        <w:rPr>
          <w:sz w:val="22"/>
          <w:szCs w:val="22"/>
        </w:rPr>
      </w:pPr>
    </w:p>
    <w:p w:rsidR="00AD6333" w:rsidRPr="004A1900" w:rsidRDefault="00AD6333" w:rsidP="00AD6333">
      <w:pPr>
        <w:rPr>
          <w:sz w:val="22"/>
          <w:szCs w:val="22"/>
        </w:rPr>
      </w:pPr>
      <w:r w:rsidRPr="00AE5107">
        <w:rPr>
          <w:b/>
          <w:sz w:val="22"/>
          <w:szCs w:val="22"/>
        </w:rPr>
        <w:t>Leverandør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A1900">
        <w:rPr>
          <w:sz w:val="22"/>
          <w:szCs w:val="22"/>
        </w:rPr>
        <w:t>Herlev Kommune</w:t>
      </w:r>
    </w:p>
    <w:p w:rsidR="00AD6333" w:rsidRPr="004A1900" w:rsidRDefault="00AD6333" w:rsidP="00AD6333">
      <w:pPr>
        <w:rPr>
          <w:sz w:val="22"/>
          <w:szCs w:val="22"/>
        </w:rPr>
      </w:pPr>
    </w:p>
    <w:p w:rsidR="00AD6333" w:rsidRPr="004A1900" w:rsidRDefault="00AD6333" w:rsidP="00AD6333">
      <w:pPr>
        <w:rPr>
          <w:sz w:val="22"/>
          <w:szCs w:val="22"/>
        </w:rPr>
      </w:pPr>
      <w:r w:rsidRPr="00AE5107">
        <w:rPr>
          <w:b/>
          <w:sz w:val="22"/>
          <w:szCs w:val="22"/>
        </w:rPr>
        <w:t>Hjemmeside</w:t>
      </w:r>
      <w:r w:rsidRPr="004A1900">
        <w:rPr>
          <w:sz w:val="22"/>
          <w:szCs w:val="22"/>
        </w:rPr>
        <w:t xml:space="preserve">  </w:t>
      </w:r>
      <w:r>
        <w:rPr>
          <w:sz w:val="22"/>
          <w:szCs w:val="22"/>
        </w:rPr>
        <w:tab/>
      </w:r>
      <w:hyperlink r:id="rId12" w:history="1">
        <w:r w:rsidR="00D52635" w:rsidRPr="008A7E62">
          <w:rPr>
            <w:rStyle w:val="Hyperlink"/>
            <w:sz w:val="22"/>
            <w:szCs w:val="22"/>
          </w:rPr>
          <w:t>www.hoejsletten.dk</w:t>
        </w:r>
      </w:hyperlink>
      <w:r w:rsidR="00D52635">
        <w:rPr>
          <w:sz w:val="22"/>
          <w:szCs w:val="22"/>
        </w:rPr>
        <w:t xml:space="preserve"> </w:t>
      </w:r>
    </w:p>
    <w:p w:rsidR="00AD6333" w:rsidRDefault="00AD6333" w:rsidP="00AD6333">
      <w:pPr>
        <w:rPr>
          <w:sz w:val="22"/>
          <w:szCs w:val="22"/>
        </w:rPr>
      </w:pPr>
      <w:r w:rsidRPr="004A1900">
        <w:rPr>
          <w:sz w:val="22"/>
          <w:szCs w:val="22"/>
        </w:rPr>
        <w:t xml:space="preserve">                       </w:t>
      </w:r>
      <w:r>
        <w:rPr>
          <w:sz w:val="22"/>
          <w:szCs w:val="22"/>
        </w:rPr>
        <w:tab/>
      </w:r>
      <w:hyperlink r:id="rId13" w:history="1">
        <w:r w:rsidR="00D52635" w:rsidRPr="008A7E62">
          <w:rPr>
            <w:rStyle w:val="Hyperlink"/>
            <w:sz w:val="22"/>
            <w:szCs w:val="22"/>
          </w:rPr>
          <w:t>www.herlev.dk</w:t>
        </w:r>
      </w:hyperlink>
    </w:p>
    <w:p w:rsidR="00D52635" w:rsidRPr="004A1900" w:rsidRDefault="00D52635" w:rsidP="00AD6333">
      <w:pPr>
        <w:rPr>
          <w:sz w:val="22"/>
          <w:szCs w:val="22"/>
        </w:rPr>
      </w:pPr>
    </w:p>
    <w:p w:rsidR="00AD6333" w:rsidRPr="00D52635" w:rsidRDefault="00AD6333" w:rsidP="00AD6333">
      <w:pPr>
        <w:rPr>
          <w:sz w:val="22"/>
          <w:szCs w:val="22"/>
        </w:rPr>
      </w:pPr>
      <w:r w:rsidRPr="00D52635">
        <w:rPr>
          <w:b/>
          <w:sz w:val="22"/>
          <w:szCs w:val="22"/>
        </w:rPr>
        <w:t>Mail</w:t>
      </w:r>
      <w:r w:rsidRPr="00D52635">
        <w:rPr>
          <w:b/>
          <w:sz w:val="22"/>
          <w:szCs w:val="22"/>
        </w:rPr>
        <w:tab/>
      </w:r>
      <w:r w:rsidRPr="00D52635">
        <w:rPr>
          <w:sz w:val="22"/>
          <w:szCs w:val="22"/>
        </w:rPr>
        <w:t xml:space="preserve">              </w:t>
      </w:r>
      <w:r w:rsidRPr="00D52635">
        <w:rPr>
          <w:sz w:val="22"/>
          <w:szCs w:val="22"/>
        </w:rPr>
        <w:tab/>
      </w:r>
      <w:hyperlink r:id="rId14" w:history="1">
        <w:r w:rsidR="00D52635" w:rsidRPr="008A7E62">
          <w:rPr>
            <w:rStyle w:val="Hyperlink"/>
            <w:sz w:val="22"/>
            <w:szCs w:val="22"/>
          </w:rPr>
          <w:t>bo-hoejslettenn@herlev.dk</w:t>
        </w:r>
      </w:hyperlink>
      <w:r w:rsidR="00D52635">
        <w:rPr>
          <w:sz w:val="22"/>
          <w:szCs w:val="22"/>
        </w:rPr>
        <w:t xml:space="preserve"> </w:t>
      </w:r>
    </w:p>
    <w:p w:rsidR="00AD6333" w:rsidRPr="00D52635" w:rsidRDefault="00AD6333" w:rsidP="00AD6333">
      <w:pPr>
        <w:rPr>
          <w:sz w:val="22"/>
          <w:szCs w:val="22"/>
        </w:rPr>
      </w:pPr>
    </w:p>
    <w:p w:rsidR="00AD6333" w:rsidRPr="00D52635" w:rsidRDefault="00AD6333" w:rsidP="00AD6333">
      <w:pPr>
        <w:rPr>
          <w:sz w:val="22"/>
          <w:szCs w:val="22"/>
        </w:rPr>
      </w:pPr>
    </w:p>
    <w:p w:rsidR="00AD6333" w:rsidRPr="00D52635" w:rsidRDefault="00AD6333" w:rsidP="00AD6333">
      <w:pPr>
        <w:rPr>
          <w:b/>
          <w:sz w:val="22"/>
          <w:szCs w:val="22"/>
        </w:rPr>
      </w:pPr>
      <w:r w:rsidRPr="00D52635">
        <w:rPr>
          <w:b/>
          <w:sz w:val="22"/>
          <w:szCs w:val="22"/>
        </w:rPr>
        <w:t>Fysiske rammer</w:t>
      </w:r>
    </w:p>
    <w:p w:rsidR="00AD6333" w:rsidRPr="00D52635" w:rsidRDefault="00AD6333" w:rsidP="00AD6333">
      <w:pPr>
        <w:rPr>
          <w:sz w:val="22"/>
          <w:szCs w:val="22"/>
        </w:rPr>
      </w:pPr>
    </w:p>
    <w:p w:rsidR="00AD6333" w:rsidRPr="004A1900" w:rsidRDefault="00A67A75" w:rsidP="00AD6333">
      <w:pPr>
        <w:rPr>
          <w:sz w:val="22"/>
          <w:szCs w:val="22"/>
        </w:rPr>
      </w:pPr>
      <w:r>
        <w:rPr>
          <w:sz w:val="22"/>
          <w:szCs w:val="22"/>
        </w:rPr>
        <w:t>Højsletten ligger tæt på Herlev Centrum og et lille indkøbscenter</w:t>
      </w:r>
      <w:r w:rsidR="00282880">
        <w:rPr>
          <w:sz w:val="22"/>
          <w:szCs w:val="22"/>
        </w:rPr>
        <w:t xml:space="preserve"> og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busfor</w:t>
      </w:r>
      <w:r w:rsidR="00282880">
        <w:rPr>
          <w:sz w:val="22"/>
          <w:szCs w:val="22"/>
        </w:rPr>
        <w:t>-</w:t>
      </w:r>
      <w:r>
        <w:rPr>
          <w:sz w:val="22"/>
          <w:szCs w:val="22"/>
        </w:rPr>
        <w:t>bindelse</w:t>
      </w:r>
      <w:proofErr w:type="spellEnd"/>
      <w:r>
        <w:rPr>
          <w:sz w:val="22"/>
          <w:szCs w:val="22"/>
        </w:rPr>
        <w:t xml:space="preserve"> til Herlev Station</w:t>
      </w:r>
      <w:r w:rsidR="00AD6333" w:rsidRPr="004A1900">
        <w:rPr>
          <w:sz w:val="22"/>
          <w:szCs w:val="22"/>
        </w:rPr>
        <w:t>.</w:t>
      </w:r>
    </w:p>
    <w:p w:rsidR="00AD6333" w:rsidRPr="004A1900" w:rsidRDefault="00AD6333" w:rsidP="00AD6333">
      <w:pPr>
        <w:rPr>
          <w:sz w:val="22"/>
          <w:szCs w:val="22"/>
        </w:rPr>
      </w:pPr>
    </w:p>
    <w:p w:rsidR="00A67A75" w:rsidRDefault="00A67A75" w:rsidP="00AD6333">
      <w:pPr>
        <w:rPr>
          <w:sz w:val="22"/>
          <w:szCs w:val="22"/>
        </w:rPr>
      </w:pPr>
      <w:r>
        <w:rPr>
          <w:sz w:val="22"/>
          <w:szCs w:val="22"/>
        </w:rPr>
        <w:t>Højsletten er opført i august 2001</w:t>
      </w:r>
      <w:r w:rsidR="00282880">
        <w:rPr>
          <w:sz w:val="22"/>
          <w:szCs w:val="22"/>
        </w:rPr>
        <w:t xml:space="preserve"> og</w:t>
      </w:r>
      <w:r>
        <w:rPr>
          <w:sz w:val="22"/>
          <w:szCs w:val="22"/>
        </w:rPr>
        <w:t xml:space="preserve"> ligger </w:t>
      </w:r>
      <w:r w:rsidR="00282880">
        <w:rPr>
          <w:sz w:val="22"/>
          <w:szCs w:val="22"/>
        </w:rPr>
        <w:t xml:space="preserve">i parcelhuskvarteret ved Herlev gymnasium, på </w:t>
      </w:r>
      <w:r>
        <w:rPr>
          <w:sz w:val="22"/>
          <w:szCs w:val="22"/>
        </w:rPr>
        <w:t>hjørnet af Højsletten og Rørlykken</w:t>
      </w:r>
      <w:r w:rsidR="00282880">
        <w:rPr>
          <w:sz w:val="22"/>
          <w:szCs w:val="22"/>
        </w:rPr>
        <w:t>.</w:t>
      </w:r>
    </w:p>
    <w:p w:rsidR="00282880" w:rsidRDefault="00282880" w:rsidP="00AD6333">
      <w:pPr>
        <w:rPr>
          <w:sz w:val="22"/>
          <w:szCs w:val="22"/>
        </w:rPr>
      </w:pPr>
    </w:p>
    <w:p w:rsidR="00282880" w:rsidRDefault="00282880" w:rsidP="00AD6333">
      <w:pPr>
        <w:rPr>
          <w:sz w:val="22"/>
          <w:szCs w:val="22"/>
        </w:rPr>
      </w:pPr>
      <w:r>
        <w:rPr>
          <w:sz w:val="22"/>
          <w:szCs w:val="22"/>
        </w:rPr>
        <w:t xml:space="preserve">Byggeriet </w:t>
      </w:r>
      <w:r w:rsidR="00A67A75">
        <w:rPr>
          <w:sz w:val="22"/>
          <w:szCs w:val="22"/>
        </w:rPr>
        <w:t>Højsletten består af 4 huse, hvoraf de 3 er boliggrupper</w:t>
      </w:r>
      <w:r>
        <w:rPr>
          <w:sz w:val="22"/>
          <w:szCs w:val="22"/>
        </w:rPr>
        <w:t>,</w:t>
      </w:r>
      <w:r w:rsidR="00A67A75">
        <w:rPr>
          <w:sz w:val="22"/>
          <w:szCs w:val="22"/>
        </w:rPr>
        <w:t xml:space="preserve"> med 8 boliger i hver</w:t>
      </w:r>
      <w:r>
        <w:rPr>
          <w:sz w:val="22"/>
          <w:szCs w:val="22"/>
        </w:rPr>
        <w:t>, og d</w:t>
      </w:r>
      <w:r w:rsidR="00A67A75">
        <w:rPr>
          <w:sz w:val="22"/>
          <w:szCs w:val="22"/>
        </w:rPr>
        <w:t>et 4</w:t>
      </w:r>
      <w:r>
        <w:rPr>
          <w:sz w:val="22"/>
          <w:szCs w:val="22"/>
        </w:rPr>
        <w:t>.</w:t>
      </w:r>
      <w:r w:rsidR="00A67A75">
        <w:rPr>
          <w:sz w:val="22"/>
          <w:szCs w:val="22"/>
        </w:rPr>
        <w:t xml:space="preserve"> hus er</w:t>
      </w:r>
      <w:r>
        <w:rPr>
          <w:sz w:val="22"/>
          <w:szCs w:val="22"/>
        </w:rPr>
        <w:t xml:space="preserve"> </w:t>
      </w:r>
      <w:r w:rsidR="00A67A75">
        <w:rPr>
          <w:sz w:val="22"/>
          <w:szCs w:val="22"/>
        </w:rPr>
        <w:t>fælleshus</w:t>
      </w:r>
      <w:r>
        <w:rPr>
          <w:sz w:val="22"/>
          <w:szCs w:val="22"/>
        </w:rPr>
        <w:t>,</w:t>
      </w:r>
      <w:r w:rsidR="00A67A75">
        <w:rPr>
          <w:sz w:val="22"/>
          <w:szCs w:val="22"/>
        </w:rPr>
        <w:t xml:space="preserve"> og bindeled</w:t>
      </w:r>
      <w:r>
        <w:rPr>
          <w:sz w:val="22"/>
          <w:szCs w:val="22"/>
        </w:rPr>
        <w:t xml:space="preserve">det </w:t>
      </w:r>
      <w:r w:rsidR="00A67A75">
        <w:rPr>
          <w:sz w:val="22"/>
          <w:szCs w:val="22"/>
        </w:rPr>
        <w:t xml:space="preserve">mellem boliggrupperne. </w:t>
      </w:r>
    </w:p>
    <w:p w:rsidR="00282880" w:rsidRDefault="00282880" w:rsidP="00AD6333">
      <w:pPr>
        <w:rPr>
          <w:sz w:val="22"/>
          <w:szCs w:val="22"/>
        </w:rPr>
      </w:pPr>
    </w:p>
    <w:p w:rsidR="00282880" w:rsidRDefault="00A67A75" w:rsidP="00AD6333">
      <w:pPr>
        <w:rPr>
          <w:sz w:val="22"/>
          <w:szCs w:val="22"/>
        </w:rPr>
      </w:pPr>
      <w:r>
        <w:rPr>
          <w:sz w:val="22"/>
          <w:szCs w:val="22"/>
        </w:rPr>
        <w:t xml:space="preserve">Fælleshuset indeholder en administrativ del samt fællesfaciliteter for </w:t>
      </w:r>
      <w:r w:rsidR="00077F5B">
        <w:rPr>
          <w:sz w:val="22"/>
          <w:szCs w:val="22"/>
        </w:rPr>
        <w:t xml:space="preserve">både </w:t>
      </w:r>
      <w:r>
        <w:rPr>
          <w:sz w:val="22"/>
          <w:szCs w:val="22"/>
        </w:rPr>
        <w:t>b</w:t>
      </w:r>
      <w:r w:rsidR="00383039">
        <w:rPr>
          <w:sz w:val="22"/>
          <w:szCs w:val="22"/>
        </w:rPr>
        <w:t>orgere</w:t>
      </w:r>
      <w:r>
        <w:rPr>
          <w:sz w:val="22"/>
          <w:szCs w:val="22"/>
        </w:rPr>
        <w:t xml:space="preserve"> og personale</w:t>
      </w:r>
      <w:r w:rsidR="00282880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</w:p>
    <w:p w:rsidR="00282880" w:rsidRDefault="00282880" w:rsidP="00AD6333">
      <w:pPr>
        <w:rPr>
          <w:sz w:val="22"/>
          <w:szCs w:val="22"/>
        </w:rPr>
      </w:pPr>
    </w:p>
    <w:p w:rsidR="00592EDD" w:rsidRDefault="00A67A75" w:rsidP="00AD6333">
      <w:pPr>
        <w:rPr>
          <w:sz w:val="22"/>
          <w:szCs w:val="22"/>
        </w:rPr>
      </w:pPr>
      <w:r>
        <w:rPr>
          <w:sz w:val="22"/>
          <w:szCs w:val="22"/>
        </w:rPr>
        <w:t>Hver bolig er på 34 m2 og indeholder opholdsrum, toilet/bad samt forum med skabe og lille bordplade til kaffemaskine m.v. Opholdsrummet er på 20 m2.</w:t>
      </w:r>
      <w:r w:rsidR="00592EDD">
        <w:rPr>
          <w:sz w:val="22"/>
          <w:szCs w:val="22"/>
        </w:rPr>
        <w:t xml:space="preserve"> Der er udgang til egen lille terrasse.</w:t>
      </w:r>
    </w:p>
    <w:p w:rsidR="003723BB" w:rsidRDefault="00A67A75" w:rsidP="00AD6333">
      <w:pPr>
        <w:rPr>
          <w:sz w:val="22"/>
          <w:szCs w:val="22"/>
        </w:rPr>
      </w:pPr>
      <w:r>
        <w:rPr>
          <w:sz w:val="22"/>
          <w:szCs w:val="22"/>
        </w:rPr>
        <w:t>I hver</w:t>
      </w:r>
      <w:r w:rsidR="00D52635">
        <w:rPr>
          <w:sz w:val="22"/>
          <w:szCs w:val="22"/>
        </w:rPr>
        <w:t>t</w:t>
      </w:r>
      <w:r>
        <w:rPr>
          <w:sz w:val="22"/>
          <w:szCs w:val="22"/>
        </w:rPr>
        <w:t xml:space="preserve"> af de 3 </w:t>
      </w:r>
      <w:r w:rsidR="008C78CD">
        <w:rPr>
          <w:sz w:val="22"/>
          <w:szCs w:val="22"/>
        </w:rPr>
        <w:t>huse er</w:t>
      </w:r>
      <w:r>
        <w:rPr>
          <w:sz w:val="22"/>
          <w:szCs w:val="22"/>
        </w:rPr>
        <w:t xml:space="preserve"> der desuden fælles køkken/ophold, stue, vaskerum</w:t>
      </w:r>
      <w:r w:rsidR="003723BB">
        <w:rPr>
          <w:sz w:val="22"/>
          <w:szCs w:val="22"/>
        </w:rPr>
        <w:t>, kontor og terrasse med udgang til have.</w:t>
      </w:r>
    </w:p>
    <w:p w:rsidR="003723BB" w:rsidRDefault="003723BB" w:rsidP="00AD6333">
      <w:pPr>
        <w:rPr>
          <w:sz w:val="22"/>
          <w:szCs w:val="22"/>
        </w:rPr>
      </w:pPr>
    </w:p>
    <w:p w:rsidR="00AD6333" w:rsidRPr="004A1900" w:rsidRDefault="00AD6333" w:rsidP="00AD6333">
      <w:pPr>
        <w:rPr>
          <w:sz w:val="22"/>
          <w:szCs w:val="22"/>
        </w:rPr>
      </w:pPr>
      <w:r>
        <w:rPr>
          <w:sz w:val="22"/>
          <w:szCs w:val="22"/>
        </w:rPr>
        <w:t>Højsletten</w:t>
      </w:r>
      <w:r w:rsidRPr="004A1900">
        <w:rPr>
          <w:sz w:val="22"/>
          <w:szCs w:val="22"/>
        </w:rPr>
        <w:t xml:space="preserve"> råder over</w:t>
      </w:r>
      <w:r w:rsidR="003723BB">
        <w:rPr>
          <w:sz w:val="22"/>
          <w:szCs w:val="22"/>
        </w:rPr>
        <w:t xml:space="preserve"> en handicapbus samt en sofacykel med motor.</w:t>
      </w:r>
    </w:p>
    <w:p w:rsidR="00AD6333" w:rsidRPr="004A1900" w:rsidRDefault="00AD6333" w:rsidP="00AD6333">
      <w:pPr>
        <w:rPr>
          <w:sz w:val="22"/>
          <w:szCs w:val="22"/>
        </w:rPr>
      </w:pPr>
    </w:p>
    <w:p w:rsidR="00AD6333" w:rsidRPr="00AE5107" w:rsidRDefault="00AD6333" w:rsidP="00AD6333">
      <w:pPr>
        <w:rPr>
          <w:b/>
          <w:sz w:val="22"/>
          <w:szCs w:val="22"/>
        </w:rPr>
      </w:pPr>
      <w:r w:rsidRPr="00AE5107">
        <w:rPr>
          <w:b/>
          <w:sz w:val="22"/>
          <w:szCs w:val="22"/>
        </w:rPr>
        <w:t>Målgruppe</w:t>
      </w:r>
    </w:p>
    <w:p w:rsidR="00AD6333" w:rsidRPr="004A1900" w:rsidRDefault="00AD6333" w:rsidP="00AD6333">
      <w:pPr>
        <w:rPr>
          <w:sz w:val="22"/>
          <w:szCs w:val="22"/>
        </w:rPr>
      </w:pPr>
      <w:r w:rsidRPr="004A1900">
        <w:rPr>
          <w:sz w:val="22"/>
          <w:szCs w:val="22"/>
        </w:rPr>
        <w:tab/>
      </w:r>
    </w:p>
    <w:p w:rsidR="00453560" w:rsidRDefault="003723BB" w:rsidP="00AD6333">
      <w:pPr>
        <w:rPr>
          <w:sz w:val="22"/>
          <w:szCs w:val="22"/>
        </w:rPr>
      </w:pPr>
      <w:r>
        <w:rPr>
          <w:sz w:val="22"/>
          <w:szCs w:val="22"/>
        </w:rPr>
        <w:t xml:space="preserve">Målgruppen for </w:t>
      </w:r>
      <w:r w:rsidR="007105CC">
        <w:rPr>
          <w:sz w:val="22"/>
          <w:szCs w:val="22"/>
        </w:rPr>
        <w:t>Botilbud</w:t>
      </w:r>
      <w:r>
        <w:rPr>
          <w:sz w:val="22"/>
          <w:szCs w:val="22"/>
        </w:rPr>
        <w:t xml:space="preserve"> Højsletten er afgrænset til gruppen af voksne borgere </w:t>
      </w:r>
      <w:r w:rsidR="00AD6333" w:rsidRPr="004A1900">
        <w:rPr>
          <w:sz w:val="22"/>
          <w:szCs w:val="22"/>
        </w:rPr>
        <w:t xml:space="preserve">med betydelig og nedsat </w:t>
      </w:r>
      <w:r w:rsidR="00453560">
        <w:rPr>
          <w:sz w:val="22"/>
          <w:szCs w:val="22"/>
        </w:rPr>
        <w:t xml:space="preserve">fysisk og/eller </w:t>
      </w:r>
      <w:r w:rsidR="00AD6333" w:rsidRPr="004A1900">
        <w:rPr>
          <w:sz w:val="22"/>
          <w:szCs w:val="22"/>
        </w:rPr>
        <w:t>psykisk funktionsevne</w:t>
      </w:r>
      <w:r w:rsidR="00453560">
        <w:rPr>
          <w:sz w:val="22"/>
          <w:szCs w:val="22"/>
        </w:rPr>
        <w:t>.</w:t>
      </w:r>
    </w:p>
    <w:p w:rsidR="00AD6333" w:rsidRPr="004A1900" w:rsidRDefault="00AD6333" w:rsidP="00AD6333">
      <w:pPr>
        <w:rPr>
          <w:sz w:val="22"/>
          <w:szCs w:val="22"/>
        </w:rPr>
      </w:pPr>
      <w:r w:rsidRPr="004A1900">
        <w:rPr>
          <w:sz w:val="22"/>
          <w:szCs w:val="22"/>
        </w:rPr>
        <w:t xml:space="preserve"> </w:t>
      </w:r>
    </w:p>
    <w:p w:rsidR="00AD6333" w:rsidRPr="004A1900" w:rsidRDefault="00722AD0" w:rsidP="00AD6333">
      <w:pPr>
        <w:rPr>
          <w:sz w:val="22"/>
          <w:szCs w:val="22"/>
        </w:rPr>
      </w:pPr>
      <w:r>
        <w:rPr>
          <w:sz w:val="22"/>
          <w:szCs w:val="22"/>
        </w:rPr>
        <w:t xml:space="preserve">Borgerne har i hovedreglen behov for fysisk og psykisk støtte og vejledning, til både personlige og praktiske aktiviteter som til at indgå i sociale aktiviteter. Borgerne kan have mindre grad af fysisk </w:t>
      </w:r>
      <w:r w:rsidR="00592EDD">
        <w:rPr>
          <w:sz w:val="22"/>
          <w:szCs w:val="22"/>
        </w:rPr>
        <w:t xml:space="preserve">nedsat </w:t>
      </w:r>
      <w:r>
        <w:rPr>
          <w:sz w:val="22"/>
          <w:szCs w:val="22"/>
        </w:rPr>
        <w:t>funktionsevne. Der er en variation i borgernes kommunikationskompetencer – nogle har et begrænset verbalt sprog og nogle har behov for individuel tilrettelagt kommunikation</w:t>
      </w:r>
      <w:r w:rsidR="007205AD">
        <w:rPr>
          <w:sz w:val="22"/>
          <w:szCs w:val="22"/>
        </w:rPr>
        <w:t>.</w:t>
      </w:r>
    </w:p>
    <w:p w:rsidR="00AD6333" w:rsidRPr="004A1900" w:rsidRDefault="00AD6333" w:rsidP="00AD6333">
      <w:pPr>
        <w:rPr>
          <w:sz w:val="22"/>
          <w:szCs w:val="22"/>
        </w:rPr>
      </w:pPr>
    </w:p>
    <w:p w:rsidR="00AD6333" w:rsidRDefault="00AD6333" w:rsidP="00AD6333">
      <w:pPr>
        <w:rPr>
          <w:sz w:val="22"/>
          <w:szCs w:val="22"/>
        </w:rPr>
      </w:pPr>
      <w:r w:rsidRPr="004A1900">
        <w:rPr>
          <w:sz w:val="22"/>
          <w:szCs w:val="22"/>
        </w:rPr>
        <w:t xml:space="preserve">Borgerne </w:t>
      </w:r>
      <w:r w:rsidR="00387254">
        <w:rPr>
          <w:sz w:val="22"/>
          <w:szCs w:val="22"/>
        </w:rPr>
        <w:t xml:space="preserve">på Højsletten, </w:t>
      </w:r>
      <w:r w:rsidRPr="004A1900">
        <w:rPr>
          <w:sz w:val="22"/>
          <w:szCs w:val="22"/>
        </w:rPr>
        <w:t>vurderes til at have moderat til svært behov for socialpædagogisk vejledning</w:t>
      </w:r>
      <w:r w:rsidR="00077F5B">
        <w:rPr>
          <w:sz w:val="22"/>
          <w:szCs w:val="22"/>
        </w:rPr>
        <w:t xml:space="preserve"> og</w:t>
      </w:r>
      <w:r w:rsidRPr="004A1900">
        <w:rPr>
          <w:sz w:val="22"/>
          <w:szCs w:val="22"/>
        </w:rPr>
        <w:t xml:space="preserve"> støtte til almindelige dagligdagsfunktioner, omsorg og pleje.</w:t>
      </w:r>
      <w:r w:rsidR="007105CC">
        <w:rPr>
          <w:sz w:val="22"/>
          <w:szCs w:val="22"/>
        </w:rPr>
        <w:t xml:space="preserve"> </w:t>
      </w:r>
      <w:r w:rsidRPr="004A1900">
        <w:rPr>
          <w:sz w:val="22"/>
          <w:szCs w:val="22"/>
        </w:rPr>
        <w:t>– se også under ydelser og graduering af støttebehov.</w:t>
      </w:r>
    </w:p>
    <w:p w:rsidR="00B244BE" w:rsidRDefault="00B244BE" w:rsidP="00AD6333">
      <w:pPr>
        <w:rPr>
          <w:sz w:val="22"/>
          <w:szCs w:val="22"/>
        </w:rPr>
      </w:pPr>
    </w:p>
    <w:p w:rsidR="00D52635" w:rsidRPr="004A1900" w:rsidRDefault="00D52635" w:rsidP="00AD6333">
      <w:pPr>
        <w:rPr>
          <w:sz w:val="22"/>
          <w:szCs w:val="22"/>
        </w:rPr>
      </w:pPr>
    </w:p>
    <w:p w:rsidR="00AD6333" w:rsidRPr="00AE5107" w:rsidRDefault="00AD6333" w:rsidP="00AD6333">
      <w:pPr>
        <w:rPr>
          <w:b/>
          <w:sz w:val="22"/>
          <w:szCs w:val="22"/>
        </w:rPr>
      </w:pPr>
      <w:r w:rsidRPr="00AE5107">
        <w:rPr>
          <w:b/>
          <w:sz w:val="22"/>
          <w:szCs w:val="22"/>
        </w:rPr>
        <w:lastRenderedPageBreak/>
        <w:t>Pladstal</w:t>
      </w:r>
    </w:p>
    <w:p w:rsidR="00AD6333" w:rsidRPr="004A1900" w:rsidRDefault="00AD6333" w:rsidP="00AD6333">
      <w:pPr>
        <w:rPr>
          <w:sz w:val="22"/>
          <w:szCs w:val="22"/>
        </w:rPr>
      </w:pPr>
      <w:r w:rsidRPr="004A1900">
        <w:rPr>
          <w:sz w:val="22"/>
          <w:szCs w:val="22"/>
        </w:rPr>
        <w:tab/>
      </w:r>
    </w:p>
    <w:p w:rsidR="00AD6333" w:rsidRPr="004A1900" w:rsidRDefault="002B0527" w:rsidP="00AD6333">
      <w:pPr>
        <w:rPr>
          <w:sz w:val="22"/>
          <w:szCs w:val="22"/>
        </w:rPr>
      </w:pPr>
      <w:r>
        <w:rPr>
          <w:sz w:val="22"/>
          <w:szCs w:val="22"/>
        </w:rPr>
        <w:t xml:space="preserve">Der er i alt </w:t>
      </w:r>
      <w:r w:rsidR="00AD6333" w:rsidRPr="004A1900">
        <w:rPr>
          <w:sz w:val="22"/>
          <w:szCs w:val="22"/>
        </w:rPr>
        <w:t>24 pladser/boliger</w:t>
      </w:r>
      <w:r w:rsidR="00B244BE">
        <w:rPr>
          <w:sz w:val="22"/>
          <w:szCs w:val="22"/>
        </w:rPr>
        <w:t xml:space="preserve">. </w:t>
      </w:r>
      <w:r w:rsidR="00AD6333">
        <w:rPr>
          <w:sz w:val="22"/>
          <w:szCs w:val="22"/>
        </w:rPr>
        <w:t>Højsletten</w:t>
      </w:r>
      <w:r w:rsidR="00AD6333" w:rsidRPr="004A1900">
        <w:rPr>
          <w:sz w:val="22"/>
          <w:szCs w:val="22"/>
        </w:rPr>
        <w:t xml:space="preserve"> </w:t>
      </w:r>
      <w:r w:rsidR="00B244BE">
        <w:rPr>
          <w:sz w:val="22"/>
          <w:szCs w:val="22"/>
        </w:rPr>
        <w:t xml:space="preserve">åben for </w:t>
      </w:r>
      <w:r w:rsidR="00AD6333" w:rsidRPr="004A1900">
        <w:rPr>
          <w:sz w:val="22"/>
          <w:szCs w:val="22"/>
        </w:rPr>
        <w:t>modtage</w:t>
      </w:r>
      <w:r w:rsidR="00B244BE">
        <w:rPr>
          <w:sz w:val="22"/>
          <w:szCs w:val="22"/>
        </w:rPr>
        <w:t xml:space="preserve">lse </w:t>
      </w:r>
      <w:r w:rsidR="00592EDD">
        <w:rPr>
          <w:sz w:val="22"/>
          <w:szCs w:val="22"/>
        </w:rPr>
        <w:t xml:space="preserve">af </w:t>
      </w:r>
      <w:r w:rsidR="00592EDD" w:rsidRPr="004A1900">
        <w:rPr>
          <w:sz w:val="22"/>
          <w:szCs w:val="22"/>
        </w:rPr>
        <w:t>borgere</w:t>
      </w:r>
      <w:r w:rsidR="00AD6333" w:rsidRPr="004A1900">
        <w:rPr>
          <w:sz w:val="22"/>
          <w:szCs w:val="22"/>
        </w:rPr>
        <w:t xml:space="preserve"> fra andre</w:t>
      </w:r>
      <w:r w:rsidR="00B244BE">
        <w:rPr>
          <w:sz w:val="22"/>
          <w:szCs w:val="22"/>
        </w:rPr>
        <w:t xml:space="preserve"> </w:t>
      </w:r>
      <w:r w:rsidR="00AD6333" w:rsidRPr="004A1900">
        <w:rPr>
          <w:sz w:val="22"/>
          <w:szCs w:val="22"/>
        </w:rPr>
        <w:t>kommuner</w:t>
      </w:r>
      <w:r w:rsidR="00592EDD">
        <w:rPr>
          <w:sz w:val="22"/>
          <w:szCs w:val="22"/>
        </w:rPr>
        <w:t>.</w:t>
      </w:r>
    </w:p>
    <w:p w:rsidR="00AD6333" w:rsidRDefault="00AD6333" w:rsidP="00AD6333">
      <w:pPr>
        <w:rPr>
          <w:sz w:val="22"/>
          <w:szCs w:val="22"/>
        </w:rPr>
      </w:pPr>
    </w:p>
    <w:p w:rsidR="00AD6333" w:rsidRPr="004A1900" w:rsidRDefault="00AD6333" w:rsidP="00AD6333">
      <w:pPr>
        <w:rPr>
          <w:sz w:val="22"/>
          <w:szCs w:val="22"/>
        </w:rPr>
      </w:pPr>
    </w:p>
    <w:p w:rsidR="00AD6333" w:rsidRPr="00AE5107" w:rsidRDefault="00AD6333" w:rsidP="00AD6333">
      <w:pPr>
        <w:rPr>
          <w:b/>
          <w:sz w:val="22"/>
          <w:szCs w:val="22"/>
        </w:rPr>
      </w:pPr>
      <w:r w:rsidRPr="00AE5107">
        <w:rPr>
          <w:b/>
          <w:sz w:val="22"/>
          <w:szCs w:val="22"/>
        </w:rPr>
        <w:t>Formål</w:t>
      </w:r>
    </w:p>
    <w:p w:rsidR="00AD6333" w:rsidRPr="004A1900" w:rsidRDefault="00AD6333" w:rsidP="00AD6333">
      <w:pPr>
        <w:rPr>
          <w:sz w:val="22"/>
          <w:szCs w:val="22"/>
        </w:rPr>
      </w:pPr>
      <w:r w:rsidRPr="004A1900">
        <w:rPr>
          <w:sz w:val="22"/>
          <w:szCs w:val="22"/>
        </w:rPr>
        <w:tab/>
      </w:r>
    </w:p>
    <w:p w:rsidR="00242DE2" w:rsidRDefault="00242DE2" w:rsidP="00AD6333">
      <w:pPr>
        <w:rPr>
          <w:sz w:val="22"/>
          <w:szCs w:val="22"/>
        </w:rPr>
      </w:pPr>
      <w:r>
        <w:rPr>
          <w:sz w:val="22"/>
          <w:szCs w:val="22"/>
        </w:rPr>
        <w:t xml:space="preserve">Målet med </w:t>
      </w:r>
      <w:r w:rsidR="00612EB7">
        <w:rPr>
          <w:sz w:val="22"/>
          <w:szCs w:val="22"/>
        </w:rPr>
        <w:t xml:space="preserve">den pædagogiske </w:t>
      </w:r>
      <w:r>
        <w:rPr>
          <w:sz w:val="22"/>
          <w:szCs w:val="22"/>
        </w:rPr>
        <w:t>i</w:t>
      </w:r>
      <w:r w:rsidR="00AD6333" w:rsidRPr="004A1900">
        <w:rPr>
          <w:sz w:val="22"/>
          <w:szCs w:val="22"/>
        </w:rPr>
        <w:t>ndsats</w:t>
      </w:r>
      <w:r>
        <w:rPr>
          <w:sz w:val="22"/>
          <w:szCs w:val="22"/>
        </w:rPr>
        <w:t xml:space="preserve"> </w:t>
      </w:r>
      <w:r w:rsidR="00AD6333" w:rsidRPr="004A1900">
        <w:rPr>
          <w:sz w:val="22"/>
          <w:szCs w:val="22"/>
        </w:rPr>
        <w:t xml:space="preserve">på </w:t>
      </w:r>
      <w:r w:rsidR="002B0527">
        <w:rPr>
          <w:sz w:val="22"/>
          <w:szCs w:val="22"/>
        </w:rPr>
        <w:t xml:space="preserve">Botilbud </w:t>
      </w:r>
      <w:r w:rsidR="00AD6333">
        <w:rPr>
          <w:sz w:val="22"/>
          <w:szCs w:val="22"/>
        </w:rPr>
        <w:t>Højsletten</w:t>
      </w:r>
      <w:r w:rsidR="00AD6333" w:rsidRPr="004A1900">
        <w:rPr>
          <w:sz w:val="22"/>
          <w:szCs w:val="22"/>
        </w:rPr>
        <w:t xml:space="preserve"> </w:t>
      </w:r>
      <w:r w:rsidR="00612EB7">
        <w:rPr>
          <w:sz w:val="22"/>
          <w:szCs w:val="22"/>
        </w:rPr>
        <w:t>er sammen med den enkelte borger, at tilrettelægge dagligdagen, på en måde, der gør den enkelte i stand til at leve et så selvstændigt og udviklende liv som muligt. Den pædagogiske indsats tager afsæt i følgende</w:t>
      </w:r>
      <w:r w:rsidR="009735A1">
        <w:rPr>
          <w:sz w:val="22"/>
          <w:szCs w:val="22"/>
        </w:rPr>
        <w:t>:</w:t>
      </w:r>
    </w:p>
    <w:p w:rsidR="00242DE2" w:rsidRDefault="00242DE2" w:rsidP="00AD6333">
      <w:pPr>
        <w:rPr>
          <w:sz w:val="22"/>
          <w:szCs w:val="22"/>
        </w:rPr>
      </w:pPr>
    </w:p>
    <w:p w:rsidR="00242DE2" w:rsidRDefault="00612EB7" w:rsidP="00242DE2">
      <w:pPr>
        <w:pStyle w:val="Listeafsni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At f</w:t>
      </w:r>
      <w:r w:rsidR="00242DE2">
        <w:rPr>
          <w:sz w:val="22"/>
          <w:szCs w:val="22"/>
        </w:rPr>
        <w:t>orebygge, at problemerne for den enkelte forværres.</w:t>
      </w:r>
    </w:p>
    <w:p w:rsidR="00242DE2" w:rsidRDefault="00612EB7" w:rsidP="00242DE2">
      <w:pPr>
        <w:pStyle w:val="Listeafsni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At f</w:t>
      </w:r>
      <w:r w:rsidR="00242DE2">
        <w:rPr>
          <w:sz w:val="22"/>
          <w:szCs w:val="22"/>
        </w:rPr>
        <w:t>orbedre den enkeltes sociale og personlige funktioner og udviklingsmuligheder.</w:t>
      </w:r>
    </w:p>
    <w:p w:rsidR="00242DE2" w:rsidRDefault="00612EB7" w:rsidP="00242DE2">
      <w:pPr>
        <w:pStyle w:val="Listeafsni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At f</w:t>
      </w:r>
      <w:r w:rsidR="00242DE2">
        <w:rPr>
          <w:sz w:val="22"/>
          <w:szCs w:val="22"/>
        </w:rPr>
        <w:t>orbedre mulighederne for den enkeltes livsudfoldelse gennem kontakt, samvær, aktiviteter, behandling, omsorg og pleje.</w:t>
      </w:r>
    </w:p>
    <w:p w:rsidR="00AD6333" w:rsidRPr="009735A1" w:rsidRDefault="00612EB7" w:rsidP="00AD6333">
      <w:pPr>
        <w:pStyle w:val="Listeafsni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At y</w:t>
      </w:r>
      <w:r w:rsidR="00242DE2" w:rsidRPr="009735A1">
        <w:rPr>
          <w:sz w:val="22"/>
          <w:szCs w:val="22"/>
        </w:rPr>
        <w:t>de en helhedsorienteret indsats med servicetilbud afpasset efter den enkeltes ønsker, behov og muligheder –</w:t>
      </w:r>
      <w:r w:rsidR="00D52635">
        <w:rPr>
          <w:sz w:val="22"/>
          <w:szCs w:val="22"/>
        </w:rPr>
        <w:t xml:space="preserve"> </w:t>
      </w:r>
      <w:r w:rsidR="00AD6333" w:rsidRPr="009735A1">
        <w:rPr>
          <w:sz w:val="22"/>
          <w:szCs w:val="22"/>
        </w:rPr>
        <w:t>med inddragelse af borgerens netværk.</w:t>
      </w:r>
    </w:p>
    <w:p w:rsidR="00AD6333" w:rsidRPr="004A1900" w:rsidRDefault="00AD6333" w:rsidP="00AD6333">
      <w:pPr>
        <w:rPr>
          <w:sz w:val="22"/>
          <w:szCs w:val="22"/>
        </w:rPr>
      </w:pPr>
    </w:p>
    <w:p w:rsidR="00AD6333" w:rsidRPr="004A1900" w:rsidRDefault="00AD6333" w:rsidP="00AD6333">
      <w:pPr>
        <w:rPr>
          <w:sz w:val="22"/>
          <w:szCs w:val="22"/>
        </w:rPr>
      </w:pPr>
    </w:p>
    <w:p w:rsidR="009663D2" w:rsidRPr="00C634EA" w:rsidRDefault="009663D2" w:rsidP="009663D2">
      <w:pPr>
        <w:rPr>
          <w:sz w:val="22"/>
          <w:szCs w:val="22"/>
        </w:rPr>
      </w:pPr>
      <w:r w:rsidRPr="00C634EA">
        <w:rPr>
          <w:b/>
          <w:sz w:val="22"/>
          <w:szCs w:val="22"/>
        </w:rPr>
        <w:t xml:space="preserve">Højslettens </w:t>
      </w:r>
      <w:r w:rsidR="00AD6333" w:rsidRPr="00C634EA">
        <w:rPr>
          <w:b/>
          <w:sz w:val="22"/>
          <w:szCs w:val="22"/>
        </w:rPr>
        <w:t>Værdigrundlag</w:t>
      </w:r>
    </w:p>
    <w:p w:rsidR="009663D2" w:rsidRPr="00C634EA" w:rsidRDefault="009663D2" w:rsidP="009663D2">
      <w:pPr>
        <w:spacing w:line="360" w:lineRule="exact"/>
        <w:jc w:val="center"/>
        <w:rPr>
          <w:sz w:val="22"/>
          <w:szCs w:val="22"/>
        </w:rPr>
      </w:pPr>
    </w:p>
    <w:p w:rsidR="00AD6333" w:rsidRPr="00C634EA" w:rsidRDefault="009735A1" w:rsidP="00AD6333">
      <w:pPr>
        <w:rPr>
          <w:sz w:val="22"/>
          <w:szCs w:val="22"/>
        </w:rPr>
      </w:pPr>
      <w:r w:rsidRPr="00C634EA">
        <w:rPr>
          <w:sz w:val="22"/>
          <w:szCs w:val="22"/>
        </w:rPr>
        <w:t>En væsentlig værdi i det socialpædagogiske arbejde på botilbud Højsletten er</w:t>
      </w:r>
      <w:r w:rsidR="00D52635">
        <w:rPr>
          <w:sz w:val="22"/>
          <w:szCs w:val="22"/>
        </w:rPr>
        <w:t>,</w:t>
      </w:r>
      <w:r w:rsidRPr="00C634EA">
        <w:rPr>
          <w:sz w:val="22"/>
          <w:szCs w:val="22"/>
        </w:rPr>
        <w:t xml:space="preserve"> at alle mennesker er lige meget værd, og skal behandles værdigt. Der arbejdes målrettet med at tilføje borgerne en oplevelse af at livet er et hele – hvor man som individ har indflydelse, selvbestemmelse</w:t>
      </w:r>
      <w:r w:rsidR="009663D2" w:rsidRPr="00C634EA">
        <w:rPr>
          <w:sz w:val="22"/>
          <w:szCs w:val="22"/>
        </w:rPr>
        <w:t>,</w:t>
      </w:r>
      <w:r w:rsidRPr="00C634EA">
        <w:rPr>
          <w:sz w:val="22"/>
          <w:szCs w:val="22"/>
        </w:rPr>
        <w:t xml:space="preserve"> udfordres og</w:t>
      </w:r>
      <w:r w:rsidRPr="00C634EA">
        <w:rPr>
          <w:b/>
          <w:sz w:val="22"/>
          <w:szCs w:val="22"/>
        </w:rPr>
        <w:t xml:space="preserve"> </w:t>
      </w:r>
      <w:r w:rsidRPr="00C634EA">
        <w:rPr>
          <w:sz w:val="22"/>
          <w:szCs w:val="22"/>
        </w:rPr>
        <w:t>udvikles</w:t>
      </w:r>
      <w:r w:rsidR="009663D2" w:rsidRPr="00C634EA">
        <w:rPr>
          <w:sz w:val="22"/>
          <w:szCs w:val="22"/>
        </w:rPr>
        <w:t>.</w:t>
      </w:r>
      <w:r w:rsidR="00AD6333" w:rsidRPr="00C634EA">
        <w:rPr>
          <w:sz w:val="22"/>
          <w:szCs w:val="22"/>
        </w:rPr>
        <w:tab/>
      </w:r>
    </w:p>
    <w:p w:rsidR="009735A1" w:rsidRPr="00C634EA" w:rsidRDefault="009735A1" w:rsidP="009735A1">
      <w:pPr>
        <w:spacing w:line="360" w:lineRule="exact"/>
        <w:jc w:val="center"/>
        <w:rPr>
          <w:i/>
          <w:sz w:val="22"/>
          <w:szCs w:val="22"/>
          <w:u w:val="single"/>
        </w:rPr>
      </w:pPr>
    </w:p>
    <w:p w:rsidR="009735A1" w:rsidRPr="00C634EA" w:rsidRDefault="009735A1" w:rsidP="009663D2">
      <w:pPr>
        <w:rPr>
          <w:sz w:val="22"/>
          <w:szCs w:val="22"/>
        </w:rPr>
      </w:pPr>
      <w:bookmarkStart w:id="0" w:name="hertil"/>
      <w:bookmarkEnd w:id="0"/>
      <w:r w:rsidRPr="00C634EA">
        <w:rPr>
          <w:sz w:val="22"/>
          <w:szCs w:val="22"/>
        </w:rPr>
        <w:t>INDIVIDUALITET</w:t>
      </w:r>
    </w:p>
    <w:p w:rsidR="009735A1" w:rsidRPr="00C634EA" w:rsidRDefault="009735A1" w:rsidP="009735A1">
      <w:pPr>
        <w:rPr>
          <w:sz w:val="22"/>
          <w:szCs w:val="22"/>
        </w:rPr>
      </w:pPr>
      <w:r w:rsidRPr="00C634EA">
        <w:rPr>
          <w:sz w:val="22"/>
          <w:szCs w:val="22"/>
        </w:rPr>
        <w:t>- indebærer på Højsletten blandt andet:</w:t>
      </w:r>
    </w:p>
    <w:p w:rsidR="009735A1" w:rsidRPr="00C634EA" w:rsidRDefault="009735A1" w:rsidP="009735A1">
      <w:pPr>
        <w:numPr>
          <w:ilvl w:val="0"/>
          <w:numId w:val="2"/>
        </w:numPr>
        <w:spacing w:line="360" w:lineRule="exact"/>
        <w:rPr>
          <w:sz w:val="22"/>
          <w:szCs w:val="22"/>
        </w:rPr>
      </w:pPr>
      <w:r w:rsidRPr="00C634EA">
        <w:rPr>
          <w:sz w:val="22"/>
          <w:szCs w:val="22"/>
        </w:rPr>
        <w:t>At alle er lige meget værd, og alle derfor altid skal behandles værdigt.</w:t>
      </w:r>
    </w:p>
    <w:p w:rsidR="009735A1" w:rsidRPr="00C634EA" w:rsidRDefault="009735A1" w:rsidP="009735A1">
      <w:pPr>
        <w:numPr>
          <w:ilvl w:val="0"/>
          <w:numId w:val="2"/>
        </w:numPr>
        <w:spacing w:line="360" w:lineRule="exact"/>
        <w:rPr>
          <w:sz w:val="22"/>
          <w:szCs w:val="22"/>
        </w:rPr>
      </w:pPr>
      <w:r w:rsidRPr="00C634EA">
        <w:rPr>
          <w:sz w:val="22"/>
          <w:szCs w:val="22"/>
        </w:rPr>
        <w:t>At udgangspunktet for det pædagogiske arbejde med den enkelte er den enkeltes behov, evner og interesser.</w:t>
      </w:r>
    </w:p>
    <w:p w:rsidR="009735A1" w:rsidRPr="00C634EA" w:rsidRDefault="009735A1" w:rsidP="009735A1">
      <w:pPr>
        <w:numPr>
          <w:ilvl w:val="0"/>
          <w:numId w:val="2"/>
        </w:numPr>
        <w:spacing w:line="360" w:lineRule="exact"/>
        <w:rPr>
          <w:sz w:val="22"/>
          <w:szCs w:val="22"/>
        </w:rPr>
      </w:pPr>
      <w:r w:rsidRPr="00C634EA">
        <w:rPr>
          <w:sz w:val="22"/>
          <w:szCs w:val="22"/>
        </w:rPr>
        <w:t xml:space="preserve">At der arbejdes på at bibringe den enkelte </w:t>
      </w:r>
      <w:r w:rsidR="00383039">
        <w:rPr>
          <w:sz w:val="22"/>
          <w:szCs w:val="22"/>
        </w:rPr>
        <w:t>borger</w:t>
      </w:r>
      <w:r w:rsidRPr="00C634EA">
        <w:rPr>
          <w:sz w:val="22"/>
          <w:szCs w:val="22"/>
        </w:rPr>
        <w:t xml:space="preserve"> en forståelse for, at deres private lejlighed er deres eget hjem med alt hvad dette indebærer af hjemmets gøremål.</w:t>
      </w:r>
    </w:p>
    <w:p w:rsidR="009735A1" w:rsidRPr="00C634EA" w:rsidRDefault="009735A1" w:rsidP="009735A1">
      <w:pPr>
        <w:numPr>
          <w:ilvl w:val="0"/>
          <w:numId w:val="2"/>
        </w:numPr>
        <w:spacing w:line="360" w:lineRule="exact"/>
        <w:rPr>
          <w:sz w:val="22"/>
          <w:szCs w:val="22"/>
        </w:rPr>
      </w:pPr>
      <w:r w:rsidRPr="00C634EA">
        <w:rPr>
          <w:sz w:val="22"/>
          <w:szCs w:val="22"/>
        </w:rPr>
        <w:t>At der tages hensyn til at hver enkelt har personlige grænser og ret til et privatliv.</w:t>
      </w:r>
    </w:p>
    <w:p w:rsidR="009735A1" w:rsidRPr="00C634EA" w:rsidRDefault="009735A1" w:rsidP="009735A1">
      <w:pPr>
        <w:spacing w:line="360" w:lineRule="exact"/>
        <w:rPr>
          <w:sz w:val="22"/>
          <w:szCs w:val="22"/>
        </w:rPr>
      </w:pPr>
    </w:p>
    <w:p w:rsidR="009735A1" w:rsidRPr="00C634EA" w:rsidRDefault="009735A1" w:rsidP="009735A1">
      <w:pPr>
        <w:rPr>
          <w:sz w:val="22"/>
          <w:szCs w:val="22"/>
        </w:rPr>
      </w:pPr>
      <w:r w:rsidRPr="00C634EA">
        <w:rPr>
          <w:sz w:val="22"/>
          <w:szCs w:val="22"/>
        </w:rPr>
        <w:t>INDFLYDELSE</w:t>
      </w:r>
    </w:p>
    <w:p w:rsidR="009735A1" w:rsidRPr="00C634EA" w:rsidRDefault="009735A1" w:rsidP="009735A1">
      <w:pPr>
        <w:rPr>
          <w:sz w:val="22"/>
          <w:szCs w:val="22"/>
        </w:rPr>
      </w:pPr>
      <w:r w:rsidRPr="00C634EA">
        <w:rPr>
          <w:sz w:val="22"/>
          <w:szCs w:val="22"/>
        </w:rPr>
        <w:t>- indebærer på Højsletten blandt andet:</w:t>
      </w:r>
    </w:p>
    <w:p w:rsidR="009735A1" w:rsidRPr="00C634EA" w:rsidRDefault="009735A1" w:rsidP="009735A1">
      <w:pPr>
        <w:numPr>
          <w:ilvl w:val="0"/>
          <w:numId w:val="3"/>
        </w:numPr>
        <w:spacing w:line="360" w:lineRule="exact"/>
        <w:rPr>
          <w:sz w:val="22"/>
          <w:szCs w:val="22"/>
        </w:rPr>
      </w:pPr>
      <w:r w:rsidRPr="00C634EA">
        <w:rPr>
          <w:sz w:val="22"/>
          <w:szCs w:val="22"/>
        </w:rPr>
        <w:t>At b</w:t>
      </w:r>
      <w:r w:rsidR="00D52635">
        <w:rPr>
          <w:sz w:val="22"/>
          <w:szCs w:val="22"/>
        </w:rPr>
        <w:t>orgerne</w:t>
      </w:r>
      <w:r w:rsidRPr="00C634EA">
        <w:rPr>
          <w:sz w:val="22"/>
          <w:szCs w:val="22"/>
        </w:rPr>
        <w:t xml:space="preserve"> vedvarende og på flere forskellige niveauer trænes i diverse former for demokrati.</w:t>
      </w:r>
    </w:p>
    <w:p w:rsidR="009735A1" w:rsidRPr="00C634EA" w:rsidRDefault="009735A1" w:rsidP="009735A1">
      <w:pPr>
        <w:numPr>
          <w:ilvl w:val="0"/>
          <w:numId w:val="3"/>
        </w:numPr>
        <w:spacing w:line="360" w:lineRule="exact"/>
        <w:rPr>
          <w:sz w:val="22"/>
          <w:szCs w:val="22"/>
        </w:rPr>
      </w:pPr>
      <w:r w:rsidRPr="00C634EA">
        <w:rPr>
          <w:sz w:val="22"/>
          <w:szCs w:val="22"/>
        </w:rPr>
        <w:lastRenderedPageBreak/>
        <w:t>At b</w:t>
      </w:r>
      <w:r w:rsidR="00D52635">
        <w:rPr>
          <w:sz w:val="22"/>
          <w:szCs w:val="22"/>
        </w:rPr>
        <w:t>orgerne</w:t>
      </w:r>
      <w:r w:rsidRPr="00C634EA">
        <w:rPr>
          <w:sz w:val="22"/>
          <w:szCs w:val="22"/>
        </w:rPr>
        <w:t xml:space="preserve"> bliver inddraget og ansvarliggjort mest mulig i forhold til de beslutninger, der omhandler deres eget liv.</w:t>
      </w:r>
    </w:p>
    <w:p w:rsidR="009735A1" w:rsidRPr="00C634EA" w:rsidRDefault="009735A1" w:rsidP="009735A1">
      <w:pPr>
        <w:numPr>
          <w:ilvl w:val="0"/>
          <w:numId w:val="3"/>
        </w:numPr>
        <w:spacing w:line="360" w:lineRule="exact"/>
        <w:rPr>
          <w:sz w:val="22"/>
          <w:szCs w:val="22"/>
        </w:rPr>
      </w:pPr>
      <w:r w:rsidRPr="00C634EA">
        <w:rPr>
          <w:sz w:val="22"/>
          <w:szCs w:val="22"/>
        </w:rPr>
        <w:t>At der løbende foregår en dialog b</w:t>
      </w:r>
      <w:r w:rsidR="00D52635">
        <w:rPr>
          <w:sz w:val="22"/>
          <w:szCs w:val="22"/>
        </w:rPr>
        <w:t>orgere</w:t>
      </w:r>
      <w:r w:rsidRPr="00C634EA">
        <w:rPr>
          <w:sz w:val="22"/>
          <w:szCs w:val="22"/>
        </w:rPr>
        <w:t xml:space="preserve"> og personale imellem, der omhandler Højslettens kultur og traditioner.</w:t>
      </w:r>
    </w:p>
    <w:p w:rsidR="009735A1" w:rsidRPr="00C634EA" w:rsidRDefault="009735A1" w:rsidP="009735A1">
      <w:pPr>
        <w:numPr>
          <w:ilvl w:val="0"/>
          <w:numId w:val="3"/>
        </w:numPr>
        <w:spacing w:line="360" w:lineRule="exact"/>
        <w:rPr>
          <w:sz w:val="22"/>
          <w:szCs w:val="22"/>
        </w:rPr>
      </w:pPr>
      <w:r w:rsidRPr="00C634EA">
        <w:rPr>
          <w:sz w:val="22"/>
          <w:szCs w:val="22"/>
        </w:rPr>
        <w:t>At der arbejdes på at skabe trygge og overskuelige livsrammer, der muliggør reelle valg.</w:t>
      </w:r>
    </w:p>
    <w:p w:rsidR="009735A1" w:rsidRPr="00C634EA" w:rsidRDefault="009735A1" w:rsidP="009735A1">
      <w:pPr>
        <w:numPr>
          <w:ilvl w:val="0"/>
          <w:numId w:val="3"/>
        </w:numPr>
        <w:spacing w:line="360" w:lineRule="exact"/>
        <w:rPr>
          <w:sz w:val="22"/>
          <w:szCs w:val="22"/>
        </w:rPr>
      </w:pPr>
      <w:r w:rsidRPr="00C634EA">
        <w:rPr>
          <w:sz w:val="22"/>
          <w:szCs w:val="22"/>
        </w:rPr>
        <w:t>At den enkelte b</w:t>
      </w:r>
      <w:r w:rsidR="00D52635">
        <w:rPr>
          <w:sz w:val="22"/>
          <w:szCs w:val="22"/>
        </w:rPr>
        <w:t>orger</w:t>
      </w:r>
      <w:r w:rsidRPr="00C634EA">
        <w:rPr>
          <w:sz w:val="22"/>
          <w:szCs w:val="22"/>
        </w:rPr>
        <w:t xml:space="preserve"> altid selv har ret til at udføre, hvad den enkelte selv formår at udføre.</w:t>
      </w:r>
    </w:p>
    <w:p w:rsidR="009735A1" w:rsidRPr="00C634EA" w:rsidRDefault="009735A1" w:rsidP="009735A1">
      <w:pPr>
        <w:spacing w:line="360" w:lineRule="exact"/>
        <w:rPr>
          <w:sz w:val="22"/>
          <w:szCs w:val="22"/>
        </w:rPr>
      </w:pPr>
    </w:p>
    <w:p w:rsidR="009735A1" w:rsidRPr="00C634EA" w:rsidRDefault="009735A1" w:rsidP="009735A1">
      <w:pPr>
        <w:rPr>
          <w:sz w:val="22"/>
          <w:szCs w:val="22"/>
        </w:rPr>
      </w:pPr>
      <w:r w:rsidRPr="00C634EA">
        <w:rPr>
          <w:sz w:val="22"/>
          <w:szCs w:val="22"/>
        </w:rPr>
        <w:t>RUMMELIGHED</w:t>
      </w:r>
    </w:p>
    <w:p w:rsidR="009735A1" w:rsidRPr="00C634EA" w:rsidRDefault="009735A1" w:rsidP="009735A1">
      <w:pPr>
        <w:rPr>
          <w:sz w:val="22"/>
          <w:szCs w:val="22"/>
        </w:rPr>
      </w:pPr>
      <w:r w:rsidRPr="00C634EA">
        <w:rPr>
          <w:sz w:val="22"/>
          <w:szCs w:val="22"/>
        </w:rPr>
        <w:t>- indebærer på Højsletten blandt andet:</w:t>
      </w:r>
    </w:p>
    <w:p w:rsidR="009735A1" w:rsidRPr="00C634EA" w:rsidRDefault="009735A1" w:rsidP="009735A1">
      <w:pPr>
        <w:numPr>
          <w:ilvl w:val="0"/>
          <w:numId w:val="4"/>
        </w:numPr>
        <w:spacing w:line="360" w:lineRule="exact"/>
        <w:rPr>
          <w:sz w:val="22"/>
          <w:szCs w:val="22"/>
        </w:rPr>
      </w:pPr>
      <w:r w:rsidRPr="00C634EA">
        <w:rPr>
          <w:sz w:val="22"/>
          <w:szCs w:val="22"/>
        </w:rPr>
        <w:t>At der løbende arbejdes på at skabe rum og plads til de individuelle livsytringer.</w:t>
      </w:r>
    </w:p>
    <w:p w:rsidR="009735A1" w:rsidRPr="00C634EA" w:rsidRDefault="009735A1" w:rsidP="009735A1">
      <w:pPr>
        <w:numPr>
          <w:ilvl w:val="0"/>
          <w:numId w:val="4"/>
        </w:numPr>
        <w:spacing w:line="360" w:lineRule="exact"/>
        <w:rPr>
          <w:sz w:val="22"/>
          <w:szCs w:val="22"/>
        </w:rPr>
      </w:pPr>
      <w:r w:rsidRPr="00C634EA">
        <w:rPr>
          <w:sz w:val="22"/>
          <w:szCs w:val="22"/>
        </w:rPr>
        <w:t>At den enes livsudfoldelse ikke skal ske på bekostning af den andens.</w:t>
      </w:r>
    </w:p>
    <w:p w:rsidR="009735A1" w:rsidRPr="00C634EA" w:rsidRDefault="009735A1" w:rsidP="009735A1">
      <w:pPr>
        <w:numPr>
          <w:ilvl w:val="0"/>
          <w:numId w:val="4"/>
        </w:numPr>
        <w:spacing w:line="360" w:lineRule="exact"/>
        <w:rPr>
          <w:sz w:val="22"/>
          <w:szCs w:val="22"/>
        </w:rPr>
      </w:pPr>
      <w:r w:rsidRPr="00C634EA">
        <w:rPr>
          <w:sz w:val="22"/>
          <w:szCs w:val="22"/>
        </w:rPr>
        <w:t>At der skal være plads til både dine og mine meninger.</w:t>
      </w:r>
    </w:p>
    <w:p w:rsidR="009735A1" w:rsidRPr="00C634EA" w:rsidRDefault="00D52635" w:rsidP="009735A1">
      <w:pPr>
        <w:numPr>
          <w:ilvl w:val="0"/>
          <w:numId w:val="4"/>
        </w:numPr>
        <w:spacing w:line="360" w:lineRule="exact"/>
        <w:rPr>
          <w:sz w:val="22"/>
          <w:szCs w:val="22"/>
        </w:rPr>
      </w:pPr>
      <w:r>
        <w:rPr>
          <w:sz w:val="22"/>
          <w:szCs w:val="22"/>
        </w:rPr>
        <w:t>At borgernes</w:t>
      </w:r>
      <w:r w:rsidR="009735A1" w:rsidRPr="00C634EA">
        <w:rPr>
          <w:sz w:val="22"/>
          <w:szCs w:val="22"/>
        </w:rPr>
        <w:t xml:space="preserve"> individuelle valg i vides mulig omfang respekteres samtidigt med, at der er en forståelse for, at total valgfrihed ikke kan forvaltes af alle.</w:t>
      </w:r>
    </w:p>
    <w:p w:rsidR="009735A1" w:rsidRPr="00C634EA" w:rsidRDefault="009735A1" w:rsidP="009735A1">
      <w:pPr>
        <w:spacing w:line="360" w:lineRule="exact"/>
        <w:rPr>
          <w:sz w:val="22"/>
          <w:szCs w:val="22"/>
        </w:rPr>
      </w:pPr>
    </w:p>
    <w:p w:rsidR="009735A1" w:rsidRPr="00C634EA" w:rsidRDefault="009735A1" w:rsidP="009735A1">
      <w:pPr>
        <w:rPr>
          <w:sz w:val="22"/>
          <w:szCs w:val="22"/>
        </w:rPr>
      </w:pPr>
      <w:r w:rsidRPr="00C634EA">
        <w:rPr>
          <w:sz w:val="22"/>
          <w:szCs w:val="22"/>
        </w:rPr>
        <w:t>UDVIKLING</w:t>
      </w:r>
    </w:p>
    <w:p w:rsidR="009735A1" w:rsidRPr="00C634EA" w:rsidRDefault="009735A1" w:rsidP="009735A1">
      <w:pPr>
        <w:rPr>
          <w:sz w:val="22"/>
          <w:szCs w:val="22"/>
        </w:rPr>
      </w:pPr>
      <w:r w:rsidRPr="00C634EA">
        <w:rPr>
          <w:sz w:val="22"/>
          <w:szCs w:val="22"/>
        </w:rPr>
        <w:t>- indebærer på Højsletten blandt andet:</w:t>
      </w:r>
    </w:p>
    <w:p w:rsidR="009735A1" w:rsidRPr="00C634EA" w:rsidRDefault="009735A1" w:rsidP="009735A1">
      <w:pPr>
        <w:numPr>
          <w:ilvl w:val="0"/>
          <w:numId w:val="5"/>
        </w:numPr>
        <w:spacing w:line="360" w:lineRule="exact"/>
        <w:rPr>
          <w:sz w:val="22"/>
          <w:szCs w:val="22"/>
        </w:rPr>
      </w:pPr>
      <w:r w:rsidRPr="00C634EA">
        <w:rPr>
          <w:sz w:val="22"/>
          <w:szCs w:val="22"/>
        </w:rPr>
        <w:t>At den enkelte b</w:t>
      </w:r>
      <w:r w:rsidR="00D52635">
        <w:rPr>
          <w:sz w:val="22"/>
          <w:szCs w:val="22"/>
        </w:rPr>
        <w:t>orger</w:t>
      </w:r>
      <w:r w:rsidRPr="00C634EA">
        <w:rPr>
          <w:sz w:val="22"/>
          <w:szCs w:val="22"/>
        </w:rPr>
        <w:t xml:space="preserve"> løbende udfordres på en måde, der altid tager hensyn til den enkeltes udviklingstrin og formåen.</w:t>
      </w:r>
    </w:p>
    <w:p w:rsidR="009735A1" w:rsidRPr="00C634EA" w:rsidRDefault="009735A1" w:rsidP="009735A1">
      <w:pPr>
        <w:numPr>
          <w:ilvl w:val="0"/>
          <w:numId w:val="5"/>
        </w:numPr>
        <w:spacing w:line="360" w:lineRule="exact"/>
        <w:rPr>
          <w:sz w:val="22"/>
          <w:szCs w:val="22"/>
        </w:rPr>
      </w:pPr>
      <w:r w:rsidRPr="00C634EA">
        <w:rPr>
          <w:sz w:val="22"/>
          <w:szCs w:val="22"/>
        </w:rPr>
        <w:t>At der er en klar forståelse for at færdigheder konstant skal vedligeholdes, så de ikke afvikles.</w:t>
      </w:r>
    </w:p>
    <w:p w:rsidR="009735A1" w:rsidRPr="00C634EA" w:rsidRDefault="009735A1" w:rsidP="009735A1">
      <w:pPr>
        <w:numPr>
          <w:ilvl w:val="0"/>
          <w:numId w:val="5"/>
        </w:numPr>
        <w:spacing w:line="360" w:lineRule="exact"/>
        <w:rPr>
          <w:sz w:val="22"/>
          <w:szCs w:val="22"/>
        </w:rPr>
      </w:pPr>
      <w:r w:rsidRPr="00C634EA">
        <w:rPr>
          <w:sz w:val="22"/>
          <w:szCs w:val="22"/>
        </w:rPr>
        <w:t>At de daglige aftaler og rutiner løbende tages op til revision, så de altid har den mest hensigtsmæssige udformning i forhold til b</w:t>
      </w:r>
      <w:r w:rsidR="00D52635">
        <w:rPr>
          <w:sz w:val="22"/>
          <w:szCs w:val="22"/>
        </w:rPr>
        <w:t>orgerne</w:t>
      </w:r>
      <w:r w:rsidRPr="00C634EA">
        <w:rPr>
          <w:sz w:val="22"/>
          <w:szCs w:val="22"/>
        </w:rPr>
        <w:t>.</w:t>
      </w:r>
    </w:p>
    <w:p w:rsidR="009735A1" w:rsidRPr="00C634EA" w:rsidRDefault="009735A1" w:rsidP="009735A1">
      <w:pPr>
        <w:numPr>
          <w:ilvl w:val="0"/>
          <w:numId w:val="5"/>
        </w:numPr>
        <w:spacing w:line="360" w:lineRule="exact"/>
        <w:rPr>
          <w:sz w:val="22"/>
          <w:szCs w:val="22"/>
        </w:rPr>
      </w:pPr>
      <w:r w:rsidRPr="00C634EA">
        <w:rPr>
          <w:sz w:val="22"/>
          <w:szCs w:val="22"/>
        </w:rPr>
        <w:t>At udvikling og forandring ikke skal ske for udviklingens og forandringens egen skyld, men altid med en hensigt om øget livskvalitet for b</w:t>
      </w:r>
      <w:r w:rsidR="00383039">
        <w:rPr>
          <w:sz w:val="22"/>
          <w:szCs w:val="22"/>
        </w:rPr>
        <w:t>orger</w:t>
      </w:r>
      <w:r w:rsidRPr="00C634EA">
        <w:rPr>
          <w:sz w:val="22"/>
          <w:szCs w:val="22"/>
        </w:rPr>
        <w:t>ne som resultat.</w:t>
      </w:r>
    </w:p>
    <w:p w:rsidR="009735A1" w:rsidRPr="00C634EA" w:rsidRDefault="009735A1" w:rsidP="009735A1">
      <w:pPr>
        <w:spacing w:line="360" w:lineRule="exact"/>
        <w:rPr>
          <w:sz w:val="22"/>
          <w:szCs w:val="22"/>
        </w:rPr>
      </w:pPr>
    </w:p>
    <w:p w:rsidR="009735A1" w:rsidRPr="00C634EA" w:rsidRDefault="009735A1" w:rsidP="009735A1">
      <w:pPr>
        <w:rPr>
          <w:sz w:val="22"/>
          <w:szCs w:val="22"/>
        </w:rPr>
      </w:pPr>
      <w:r w:rsidRPr="00C634EA">
        <w:rPr>
          <w:sz w:val="22"/>
          <w:szCs w:val="22"/>
        </w:rPr>
        <w:t>FÆLLESSKAB</w:t>
      </w:r>
    </w:p>
    <w:p w:rsidR="009735A1" w:rsidRPr="00C634EA" w:rsidRDefault="009735A1" w:rsidP="009735A1">
      <w:pPr>
        <w:rPr>
          <w:sz w:val="22"/>
          <w:szCs w:val="22"/>
        </w:rPr>
      </w:pPr>
      <w:r w:rsidRPr="00C634EA">
        <w:rPr>
          <w:sz w:val="22"/>
          <w:szCs w:val="22"/>
        </w:rPr>
        <w:t>- indebærer på Højsletten blandt andet:</w:t>
      </w:r>
    </w:p>
    <w:p w:rsidR="009735A1" w:rsidRPr="00C634EA" w:rsidRDefault="009735A1" w:rsidP="009735A1">
      <w:pPr>
        <w:numPr>
          <w:ilvl w:val="0"/>
          <w:numId w:val="6"/>
        </w:numPr>
        <w:spacing w:line="360" w:lineRule="exact"/>
        <w:rPr>
          <w:sz w:val="22"/>
          <w:szCs w:val="22"/>
        </w:rPr>
      </w:pPr>
      <w:r w:rsidRPr="00C634EA">
        <w:rPr>
          <w:sz w:val="22"/>
          <w:szCs w:val="22"/>
        </w:rPr>
        <w:t xml:space="preserve">At </w:t>
      </w:r>
      <w:r w:rsidR="00D52635">
        <w:rPr>
          <w:sz w:val="22"/>
          <w:szCs w:val="22"/>
        </w:rPr>
        <w:t>der</w:t>
      </w:r>
      <w:r w:rsidRPr="00C634EA">
        <w:rPr>
          <w:sz w:val="22"/>
          <w:szCs w:val="22"/>
        </w:rPr>
        <w:t xml:space="preserve"> vedva</w:t>
      </w:r>
      <w:r w:rsidR="00D52635">
        <w:rPr>
          <w:sz w:val="22"/>
          <w:szCs w:val="22"/>
        </w:rPr>
        <w:t>rende arbejdes</w:t>
      </w:r>
      <w:r w:rsidRPr="00C634EA">
        <w:rPr>
          <w:sz w:val="22"/>
          <w:szCs w:val="22"/>
        </w:rPr>
        <w:t xml:space="preserve"> på at bevare og udvikle </w:t>
      </w:r>
      <w:r w:rsidR="00D52635">
        <w:rPr>
          <w:sz w:val="22"/>
          <w:szCs w:val="22"/>
        </w:rPr>
        <w:t xml:space="preserve">den enkelte borgers </w:t>
      </w:r>
      <w:r w:rsidRPr="00C634EA">
        <w:rPr>
          <w:sz w:val="22"/>
          <w:szCs w:val="22"/>
        </w:rPr>
        <w:t>evne til at indgå i sociale sammenhænge.</w:t>
      </w:r>
    </w:p>
    <w:p w:rsidR="009735A1" w:rsidRPr="00C634EA" w:rsidRDefault="009735A1" w:rsidP="009735A1">
      <w:pPr>
        <w:numPr>
          <w:ilvl w:val="0"/>
          <w:numId w:val="6"/>
        </w:numPr>
        <w:spacing w:line="360" w:lineRule="exact"/>
        <w:rPr>
          <w:sz w:val="22"/>
          <w:szCs w:val="22"/>
        </w:rPr>
      </w:pPr>
      <w:r w:rsidRPr="00C634EA">
        <w:rPr>
          <w:sz w:val="22"/>
          <w:szCs w:val="22"/>
        </w:rPr>
        <w:t xml:space="preserve">At der skabes mulighed for, at </w:t>
      </w:r>
      <w:r w:rsidR="00D52635">
        <w:rPr>
          <w:sz w:val="22"/>
          <w:szCs w:val="22"/>
        </w:rPr>
        <w:t>den enkelte borger</w:t>
      </w:r>
      <w:r w:rsidRPr="00C634EA">
        <w:rPr>
          <w:sz w:val="22"/>
          <w:szCs w:val="22"/>
        </w:rPr>
        <w:t xml:space="preserve"> kan indgå og vedligeholde diverse sociale kontakter.</w:t>
      </w:r>
    </w:p>
    <w:p w:rsidR="009735A1" w:rsidRPr="00C634EA" w:rsidRDefault="009735A1" w:rsidP="009735A1">
      <w:pPr>
        <w:numPr>
          <w:ilvl w:val="0"/>
          <w:numId w:val="6"/>
        </w:numPr>
        <w:spacing w:line="360" w:lineRule="exact"/>
        <w:rPr>
          <w:sz w:val="22"/>
          <w:szCs w:val="22"/>
        </w:rPr>
      </w:pPr>
      <w:r w:rsidRPr="00C634EA">
        <w:rPr>
          <w:sz w:val="22"/>
          <w:szCs w:val="22"/>
        </w:rPr>
        <w:lastRenderedPageBreak/>
        <w:t>At der lægges stor vægt på, at alle b</w:t>
      </w:r>
      <w:r w:rsidR="00383039">
        <w:rPr>
          <w:sz w:val="22"/>
          <w:szCs w:val="22"/>
        </w:rPr>
        <w:t>org</w:t>
      </w:r>
      <w:r w:rsidRPr="00C634EA">
        <w:rPr>
          <w:sz w:val="22"/>
          <w:szCs w:val="22"/>
        </w:rPr>
        <w:t>ere aktivt deltager i bostedets daglige gøremål.</w:t>
      </w:r>
    </w:p>
    <w:p w:rsidR="009735A1" w:rsidRPr="00C634EA" w:rsidRDefault="009735A1" w:rsidP="009735A1">
      <w:pPr>
        <w:numPr>
          <w:ilvl w:val="0"/>
          <w:numId w:val="6"/>
        </w:numPr>
        <w:spacing w:line="360" w:lineRule="exact"/>
        <w:rPr>
          <w:sz w:val="22"/>
          <w:szCs w:val="22"/>
        </w:rPr>
      </w:pPr>
      <w:r w:rsidRPr="00C634EA">
        <w:rPr>
          <w:sz w:val="22"/>
          <w:szCs w:val="22"/>
        </w:rPr>
        <w:t>At der vedvarende trænes i kunsten at tage sociale hensyn.</w:t>
      </w:r>
    </w:p>
    <w:p w:rsidR="00AD6333" w:rsidRPr="00C634EA" w:rsidRDefault="00AD6333" w:rsidP="00AD6333">
      <w:pPr>
        <w:rPr>
          <w:sz w:val="22"/>
          <w:szCs w:val="22"/>
        </w:rPr>
      </w:pPr>
    </w:p>
    <w:p w:rsidR="00AD6333" w:rsidRPr="004A1900" w:rsidRDefault="00AD6333" w:rsidP="00AD6333">
      <w:pPr>
        <w:rPr>
          <w:sz w:val="22"/>
          <w:szCs w:val="22"/>
        </w:rPr>
      </w:pPr>
    </w:p>
    <w:p w:rsidR="00AD6333" w:rsidRPr="00AE5107" w:rsidRDefault="00AD6333" w:rsidP="00AD6333">
      <w:pPr>
        <w:rPr>
          <w:b/>
          <w:sz w:val="22"/>
          <w:szCs w:val="22"/>
        </w:rPr>
      </w:pPr>
      <w:r w:rsidRPr="00AE5107">
        <w:rPr>
          <w:b/>
          <w:sz w:val="22"/>
          <w:szCs w:val="22"/>
        </w:rPr>
        <w:t>Faglige metoder</w:t>
      </w:r>
    </w:p>
    <w:p w:rsidR="00AD6333" w:rsidRPr="004A1900" w:rsidRDefault="00AD6333" w:rsidP="00AD6333">
      <w:pPr>
        <w:rPr>
          <w:sz w:val="22"/>
          <w:szCs w:val="22"/>
        </w:rPr>
      </w:pPr>
      <w:r w:rsidRPr="004A1900">
        <w:rPr>
          <w:sz w:val="22"/>
          <w:szCs w:val="22"/>
        </w:rPr>
        <w:tab/>
      </w:r>
    </w:p>
    <w:p w:rsidR="00AD6333" w:rsidRDefault="000B051C" w:rsidP="00AD6333">
      <w:pPr>
        <w:rPr>
          <w:sz w:val="22"/>
          <w:szCs w:val="22"/>
        </w:rPr>
      </w:pPr>
      <w:r>
        <w:rPr>
          <w:sz w:val="22"/>
          <w:szCs w:val="22"/>
        </w:rPr>
        <w:t xml:space="preserve">Den pædagogiske praksis er båret af Højslettens værdier om individualitet, fællesskab, indflydelse, rummelighed og udvikling som vægtes højt i </w:t>
      </w:r>
      <w:r w:rsidR="00453560">
        <w:rPr>
          <w:sz w:val="22"/>
          <w:szCs w:val="22"/>
        </w:rPr>
        <w:t xml:space="preserve">den </w:t>
      </w:r>
      <w:r w:rsidR="0063188A">
        <w:rPr>
          <w:sz w:val="22"/>
          <w:szCs w:val="22"/>
        </w:rPr>
        <w:t xml:space="preserve">faglige </w:t>
      </w:r>
      <w:r>
        <w:rPr>
          <w:sz w:val="22"/>
          <w:szCs w:val="22"/>
        </w:rPr>
        <w:t>indsats.</w:t>
      </w:r>
    </w:p>
    <w:p w:rsidR="000B051C" w:rsidRDefault="000B051C" w:rsidP="00AD6333">
      <w:pPr>
        <w:rPr>
          <w:sz w:val="22"/>
          <w:szCs w:val="22"/>
        </w:rPr>
      </w:pPr>
    </w:p>
    <w:p w:rsidR="000B051C" w:rsidRDefault="000B051C" w:rsidP="00AD6333">
      <w:pPr>
        <w:rPr>
          <w:sz w:val="22"/>
          <w:szCs w:val="22"/>
        </w:rPr>
      </w:pPr>
      <w:r>
        <w:rPr>
          <w:sz w:val="22"/>
          <w:szCs w:val="22"/>
        </w:rPr>
        <w:t xml:space="preserve">Samspillet mellem borgerne og </w:t>
      </w:r>
      <w:r w:rsidR="00D52635">
        <w:rPr>
          <w:sz w:val="22"/>
          <w:szCs w:val="22"/>
        </w:rPr>
        <w:t>medarbejderne</w:t>
      </w:r>
      <w:r w:rsidR="0063188A">
        <w:rPr>
          <w:sz w:val="22"/>
          <w:szCs w:val="22"/>
        </w:rPr>
        <w:t xml:space="preserve"> bygger på en tillidsbaseret, forudsigelig og</w:t>
      </w:r>
      <w:r>
        <w:rPr>
          <w:sz w:val="22"/>
          <w:szCs w:val="22"/>
        </w:rPr>
        <w:t xml:space="preserve"> anerkendende relation, hvor </w:t>
      </w:r>
      <w:r w:rsidR="0063188A">
        <w:rPr>
          <w:sz w:val="22"/>
          <w:szCs w:val="22"/>
        </w:rPr>
        <w:t>forståelsen for borgerens præmis er udgangspunktet for de aktiviteter og ydelser</w:t>
      </w:r>
      <w:r w:rsidR="00D52635">
        <w:rPr>
          <w:sz w:val="22"/>
          <w:szCs w:val="22"/>
        </w:rPr>
        <w:t>,</w:t>
      </w:r>
      <w:r w:rsidR="0063188A">
        <w:rPr>
          <w:sz w:val="22"/>
          <w:szCs w:val="22"/>
        </w:rPr>
        <w:t xml:space="preserve"> der tilbydes den enkelte. D</w:t>
      </w:r>
      <w:r>
        <w:rPr>
          <w:sz w:val="22"/>
          <w:szCs w:val="22"/>
        </w:rPr>
        <w:t>er gives plads og ro til kommunikationen, for herigennem at styrke borgere</w:t>
      </w:r>
      <w:r w:rsidR="0063188A">
        <w:rPr>
          <w:sz w:val="22"/>
          <w:szCs w:val="22"/>
        </w:rPr>
        <w:t>n</w:t>
      </w:r>
      <w:r>
        <w:rPr>
          <w:sz w:val="22"/>
          <w:szCs w:val="22"/>
        </w:rPr>
        <w:t>s</w:t>
      </w:r>
      <w:r w:rsidR="0063188A">
        <w:rPr>
          <w:sz w:val="22"/>
          <w:szCs w:val="22"/>
        </w:rPr>
        <w:t xml:space="preserve"> indflydelse</w:t>
      </w:r>
      <w:r>
        <w:rPr>
          <w:sz w:val="22"/>
          <w:szCs w:val="22"/>
        </w:rPr>
        <w:t xml:space="preserve"> </w:t>
      </w:r>
      <w:r w:rsidR="0063188A">
        <w:rPr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r w:rsidR="005C7656">
        <w:rPr>
          <w:sz w:val="22"/>
          <w:szCs w:val="22"/>
        </w:rPr>
        <w:t>og</w:t>
      </w:r>
      <w:r w:rsidR="0063188A">
        <w:rPr>
          <w:sz w:val="22"/>
          <w:szCs w:val="22"/>
        </w:rPr>
        <w:t xml:space="preserve"> for at</w:t>
      </w:r>
      <w:r>
        <w:rPr>
          <w:sz w:val="22"/>
          <w:szCs w:val="22"/>
        </w:rPr>
        <w:t xml:space="preserve"> mindske</w:t>
      </w:r>
      <w:r w:rsidR="0063188A">
        <w:rPr>
          <w:sz w:val="22"/>
          <w:szCs w:val="22"/>
        </w:rPr>
        <w:t xml:space="preserve"> borgerens </w:t>
      </w:r>
      <w:r>
        <w:rPr>
          <w:sz w:val="22"/>
          <w:szCs w:val="22"/>
        </w:rPr>
        <w:t>stressniveau.</w:t>
      </w:r>
    </w:p>
    <w:p w:rsidR="00D9315A" w:rsidRDefault="00D9315A" w:rsidP="00AD6333">
      <w:pPr>
        <w:rPr>
          <w:sz w:val="22"/>
          <w:szCs w:val="22"/>
        </w:rPr>
      </w:pPr>
    </w:p>
    <w:p w:rsidR="00D9315A" w:rsidRDefault="00D9315A" w:rsidP="00AD6333">
      <w:pPr>
        <w:rPr>
          <w:sz w:val="22"/>
          <w:szCs w:val="22"/>
        </w:rPr>
      </w:pPr>
      <w:r>
        <w:rPr>
          <w:sz w:val="22"/>
          <w:szCs w:val="22"/>
        </w:rPr>
        <w:t>Hverdagen er præget af</w:t>
      </w:r>
      <w:r w:rsidR="005A2776">
        <w:rPr>
          <w:sz w:val="22"/>
          <w:szCs w:val="22"/>
        </w:rPr>
        <w:t xml:space="preserve"> mange opgaver,</w:t>
      </w:r>
      <w:r>
        <w:rPr>
          <w:sz w:val="22"/>
          <w:szCs w:val="22"/>
        </w:rPr>
        <w:t xml:space="preserve"> rutiner</w:t>
      </w:r>
      <w:r w:rsidR="005A2776">
        <w:rPr>
          <w:sz w:val="22"/>
          <w:szCs w:val="22"/>
        </w:rPr>
        <w:t xml:space="preserve"> og aktiviteter -</w:t>
      </w:r>
      <w:r>
        <w:rPr>
          <w:sz w:val="22"/>
          <w:szCs w:val="22"/>
        </w:rPr>
        <w:t xml:space="preserve"> rækkefølgen tilrettelægges individuelt sammen med borgeren, hvor fokus er borgerens behov for tryghed og overskuelighed i hverdagen.</w:t>
      </w:r>
    </w:p>
    <w:p w:rsidR="000B051C" w:rsidRDefault="000B051C" w:rsidP="00AD6333">
      <w:pPr>
        <w:rPr>
          <w:sz w:val="22"/>
          <w:szCs w:val="22"/>
        </w:rPr>
      </w:pPr>
    </w:p>
    <w:p w:rsidR="00592EDD" w:rsidRDefault="001E6C6B" w:rsidP="00AD6333">
      <w:pPr>
        <w:rPr>
          <w:sz w:val="22"/>
          <w:szCs w:val="22"/>
        </w:rPr>
      </w:pPr>
      <w:r>
        <w:rPr>
          <w:sz w:val="22"/>
          <w:szCs w:val="22"/>
        </w:rPr>
        <w:t xml:space="preserve">Borgeren søges </w:t>
      </w:r>
      <w:r w:rsidR="00D9315A">
        <w:rPr>
          <w:sz w:val="22"/>
          <w:szCs w:val="22"/>
        </w:rPr>
        <w:t xml:space="preserve">altid </w:t>
      </w:r>
      <w:r>
        <w:rPr>
          <w:sz w:val="22"/>
          <w:szCs w:val="22"/>
        </w:rPr>
        <w:t xml:space="preserve">inddraget og ansvarliggjort mest muligt if. </w:t>
      </w:r>
      <w:r w:rsidR="00D9315A">
        <w:rPr>
          <w:sz w:val="22"/>
          <w:szCs w:val="22"/>
        </w:rPr>
        <w:t>d</w:t>
      </w:r>
      <w:r>
        <w:rPr>
          <w:sz w:val="22"/>
          <w:szCs w:val="22"/>
        </w:rPr>
        <w:t xml:space="preserve">e </w:t>
      </w:r>
      <w:r w:rsidR="00592EDD">
        <w:rPr>
          <w:sz w:val="22"/>
          <w:szCs w:val="22"/>
        </w:rPr>
        <w:t xml:space="preserve">beslutninger, </w:t>
      </w:r>
      <w:r>
        <w:rPr>
          <w:sz w:val="22"/>
          <w:szCs w:val="22"/>
        </w:rPr>
        <w:t>der omhandler han/hendes eget liv.</w:t>
      </w:r>
      <w:r w:rsidR="00D9315A">
        <w:rPr>
          <w:sz w:val="22"/>
          <w:szCs w:val="22"/>
        </w:rPr>
        <w:t xml:space="preserve"> Således er </w:t>
      </w:r>
      <w:r w:rsidR="000B051C">
        <w:rPr>
          <w:sz w:val="22"/>
          <w:szCs w:val="22"/>
        </w:rPr>
        <w:t>borger</w:t>
      </w:r>
      <w:r w:rsidR="00592EDD">
        <w:rPr>
          <w:sz w:val="22"/>
          <w:szCs w:val="22"/>
        </w:rPr>
        <w:t>en</w:t>
      </w:r>
      <w:r w:rsidR="000B051C">
        <w:rPr>
          <w:sz w:val="22"/>
          <w:szCs w:val="22"/>
        </w:rPr>
        <w:t xml:space="preserve">s </w:t>
      </w:r>
      <w:r w:rsidR="00D9315A">
        <w:rPr>
          <w:sz w:val="22"/>
          <w:szCs w:val="22"/>
        </w:rPr>
        <w:t>ønsker</w:t>
      </w:r>
      <w:r w:rsidR="000B051C">
        <w:rPr>
          <w:sz w:val="22"/>
          <w:szCs w:val="22"/>
        </w:rPr>
        <w:t>, behov og ressourcer løbende</w:t>
      </w:r>
      <w:r w:rsidR="00D52635">
        <w:rPr>
          <w:sz w:val="22"/>
          <w:szCs w:val="22"/>
        </w:rPr>
        <w:t xml:space="preserve"> er</w:t>
      </w:r>
      <w:r w:rsidR="000B051C">
        <w:rPr>
          <w:sz w:val="22"/>
          <w:szCs w:val="22"/>
        </w:rPr>
        <w:t xml:space="preserve"> i fokus. </w:t>
      </w:r>
    </w:p>
    <w:p w:rsidR="000B051C" w:rsidRDefault="000B051C" w:rsidP="00AD6333">
      <w:pPr>
        <w:rPr>
          <w:sz w:val="22"/>
          <w:szCs w:val="22"/>
        </w:rPr>
      </w:pPr>
      <w:r>
        <w:rPr>
          <w:sz w:val="22"/>
          <w:szCs w:val="22"/>
        </w:rPr>
        <w:t xml:space="preserve">I brugerinddragelsen anvendes </w:t>
      </w:r>
      <w:r w:rsidR="00D9315A">
        <w:rPr>
          <w:sz w:val="22"/>
          <w:szCs w:val="22"/>
        </w:rPr>
        <w:t>kommunikations</w:t>
      </w:r>
      <w:r>
        <w:rPr>
          <w:sz w:val="22"/>
          <w:szCs w:val="22"/>
        </w:rPr>
        <w:t>hjælpemidler og systemer</w:t>
      </w:r>
      <w:r w:rsidR="00D52635">
        <w:rPr>
          <w:sz w:val="22"/>
          <w:szCs w:val="22"/>
        </w:rPr>
        <w:t>,</w:t>
      </w:r>
      <w:r w:rsidR="00D9315A">
        <w:rPr>
          <w:sz w:val="22"/>
          <w:szCs w:val="22"/>
        </w:rPr>
        <w:t xml:space="preserve"> </w:t>
      </w:r>
      <w:r w:rsidR="005C7656">
        <w:rPr>
          <w:sz w:val="22"/>
          <w:szCs w:val="22"/>
        </w:rPr>
        <w:t xml:space="preserve">som </w:t>
      </w:r>
      <w:r w:rsidR="00D9315A">
        <w:rPr>
          <w:sz w:val="22"/>
          <w:szCs w:val="22"/>
        </w:rPr>
        <w:t>borger</w:t>
      </w:r>
      <w:r w:rsidR="005C7656">
        <w:rPr>
          <w:sz w:val="22"/>
          <w:szCs w:val="22"/>
        </w:rPr>
        <w:t>ne</w:t>
      </w:r>
      <w:r w:rsidR="00D9315A">
        <w:rPr>
          <w:sz w:val="22"/>
          <w:szCs w:val="22"/>
        </w:rPr>
        <w:t xml:space="preserve"> </w:t>
      </w:r>
      <w:r w:rsidR="005C7656">
        <w:rPr>
          <w:sz w:val="22"/>
          <w:szCs w:val="22"/>
        </w:rPr>
        <w:t>benytter.</w:t>
      </w:r>
      <w:r>
        <w:rPr>
          <w:sz w:val="22"/>
          <w:szCs w:val="22"/>
        </w:rPr>
        <w:t xml:space="preserve"> </w:t>
      </w:r>
    </w:p>
    <w:p w:rsidR="000B051C" w:rsidRDefault="000B051C" w:rsidP="00AD6333">
      <w:pPr>
        <w:rPr>
          <w:sz w:val="22"/>
          <w:szCs w:val="22"/>
        </w:rPr>
      </w:pPr>
    </w:p>
    <w:p w:rsidR="00690378" w:rsidRDefault="00690378" w:rsidP="00AD6333">
      <w:pPr>
        <w:rPr>
          <w:sz w:val="22"/>
          <w:szCs w:val="22"/>
        </w:rPr>
      </w:pPr>
    </w:p>
    <w:p w:rsidR="000B051C" w:rsidRPr="004A1900" w:rsidRDefault="000B051C" w:rsidP="00AD6333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AD6333" w:rsidRPr="00AE5107" w:rsidRDefault="00AD6333" w:rsidP="00AD6333">
      <w:pPr>
        <w:rPr>
          <w:b/>
          <w:sz w:val="22"/>
          <w:szCs w:val="22"/>
        </w:rPr>
      </w:pPr>
      <w:r w:rsidRPr="00AE5107">
        <w:rPr>
          <w:b/>
          <w:sz w:val="22"/>
          <w:szCs w:val="22"/>
        </w:rPr>
        <w:t>Særlige kompetencer</w:t>
      </w:r>
    </w:p>
    <w:p w:rsidR="00AD6333" w:rsidRPr="004A1900" w:rsidRDefault="00AD6333" w:rsidP="00AD6333">
      <w:pPr>
        <w:rPr>
          <w:sz w:val="22"/>
          <w:szCs w:val="22"/>
        </w:rPr>
      </w:pPr>
      <w:r w:rsidRPr="004A1900">
        <w:rPr>
          <w:sz w:val="22"/>
          <w:szCs w:val="22"/>
        </w:rPr>
        <w:tab/>
      </w:r>
    </w:p>
    <w:p w:rsidR="00AD6333" w:rsidRPr="004A1900" w:rsidRDefault="00AD6333" w:rsidP="00AD6333">
      <w:pPr>
        <w:rPr>
          <w:sz w:val="22"/>
          <w:szCs w:val="22"/>
        </w:rPr>
      </w:pPr>
      <w:r w:rsidRPr="004A1900">
        <w:rPr>
          <w:sz w:val="22"/>
          <w:szCs w:val="22"/>
        </w:rPr>
        <w:t>Der er i medarbejdergruppen meget</w:t>
      </w:r>
      <w:r w:rsidR="00894BB0">
        <w:rPr>
          <w:sz w:val="22"/>
          <w:szCs w:val="22"/>
        </w:rPr>
        <w:t xml:space="preserve"> stor</w:t>
      </w:r>
      <w:r w:rsidRPr="004A1900">
        <w:rPr>
          <w:sz w:val="22"/>
          <w:szCs w:val="22"/>
        </w:rPr>
        <w:t xml:space="preserve"> viden og erfaring </w:t>
      </w:r>
      <w:r w:rsidR="00D52635">
        <w:rPr>
          <w:sz w:val="22"/>
          <w:szCs w:val="22"/>
        </w:rPr>
        <w:t>om</w:t>
      </w:r>
      <w:r w:rsidRPr="004A1900">
        <w:rPr>
          <w:sz w:val="22"/>
          <w:szCs w:val="22"/>
        </w:rPr>
        <w:t xml:space="preserve"> pædagogisk arbejde med målgruppen. </w:t>
      </w:r>
    </w:p>
    <w:p w:rsidR="00AD6333" w:rsidRPr="004A1900" w:rsidRDefault="00D52635" w:rsidP="00AD6333">
      <w:pPr>
        <w:rPr>
          <w:sz w:val="22"/>
          <w:szCs w:val="22"/>
        </w:rPr>
      </w:pPr>
      <w:r>
        <w:rPr>
          <w:sz w:val="22"/>
          <w:szCs w:val="22"/>
        </w:rPr>
        <w:t>Medarbejderne</w:t>
      </w:r>
      <w:r w:rsidR="00AD6333" w:rsidRPr="004A1900">
        <w:rPr>
          <w:sz w:val="22"/>
          <w:szCs w:val="22"/>
        </w:rPr>
        <w:t xml:space="preserve"> </w:t>
      </w:r>
      <w:r w:rsidR="00894BB0">
        <w:rPr>
          <w:sz w:val="22"/>
          <w:szCs w:val="22"/>
        </w:rPr>
        <w:t>har forskellige</w:t>
      </w:r>
      <w:r w:rsidR="00AD6333" w:rsidRPr="004A1900">
        <w:rPr>
          <w:sz w:val="22"/>
          <w:szCs w:val="22"/>
        </w:rPr>
        <w:t xml:space="preserve"> efteruddanne</w:t>
      </w:r>
      <w:r w:rsidR="00894BB0">
        <w:rPr>
          <w:sz w:val="22"/>
          <w:szCs w:val="22"/>
        </w:rPr>
        <w:t xml:space="preserve">lser og kurser </w:t>
      </w:r>
      <w:r w:rsidR="00AD6333" w:rsidRPr="004A1900">
        <w:rPr>
          <w:sz w:val="22"/>
          <w:szCs w:val="22"/>
        </w:rPr>
        <w:t>i</w:t>
      </w:r>
      <w:r w:rsidR="00894BB0">
        <w:rPr>
          <w:sz w:val="22"/>
          <w:szCs w:val="22"/>
        </w:rPr>
        <w:t>f. specialviden på området - så som</w:t>
      </w:r>
      <w:r w:rsidR="00AD6333" w:rsidRPr="004A1900">
        <w:rPr>
          <w:sz w:val="22"/>
          <w:szCs w:val="22"/>
        </w:rPr>
        <w:t xml:space="preserve"> </w:t>
      </w:r>
      <w:r w:rsidR="00592EDD">
        <w:rPr>
          <w:sz w:val="22"/>
          <w:szCs w:val="22"/>
        </w:rPr>
        <w:t>n</w:t>
      </w:r>
      <w:r w:rsidR="00690378">
        <w:rPr>
          <w:sz w:val="22"/>
          <w:szCs w:val="22"/>
        </w:rPr>
        <w:t>europædagogik,</w:t>
      </w:r>
      <w:r w:rsidR="00894BB0">
        <w:rPr>
          <w:sz w:val="22"/>
          <w:szCs w:val="22"/>
        </w:rPr>
        <w:t xml:space="preserve"> </w:t>
      </w:r>
      <w:r w:rsidR="00592EDD">
        <w:rPr>
          <w:sz w:val="22"/>
          <w:szCs w:val="22"/>
        </w:rPr>
        <w:t>viden om og håndtering af medicin</w:t>
      </w:r>
      <w:r w:rsidR="00894BB0">
        <w:rPr>
          <w:sz w:val="22"/>
          <w:szCs w:val="22"/>
        </w:rPr>
        <w:t xml:space="preserve">, </w:t>
      </w:r>
      <w:r w:rsidR="00690378">
        <w:rPr>
          <w:sz w:val="22"/>
          <w:szCs w:val="22"/>
        </w:rPr>
        <w:t>Tegn til tale</w:t>
      </w:r>
      <w:r w:rsidR="004543A0">
        <w:rPr>
          <w:sz w:val="22"/>
          <w:szCs w:val="22"/>
        </w:rPr>
        <w:t>,</w:t>
      </w:r>
      <w:r w:rsidR="00690378">
        <w:rPr>
          <w:sz w:val="22"/>
          <w:szCs w:val="22"/>
        </w:rPr>
        <w:t xml:space="preserve"> K</w:t>
      </w:r>
      <w:r w:rsidR="00AD6333" w:rsidRPr="004A1900">
        <w:rPr>
          <w:sz w:val="22"/>
          <w:szCs w:val="22"/>
        </w:rPr>
        <w:t xml:space="preserve">ommunikation og </w:t>
      </w:r>
      <w:r w:rsidR="008C78CD" w:rsidRPr="004A1900">
        <w:rPr>
          <w:sz w:val="22"/>
          <w:szCs w:val="22"/>
        </w:rPr>
        <w:t>IT</w:t>
      </w:r>
      <w:r w:rsidR="008C78CD">
        <w:rPr>
          <w:sz w:val="22"/>
          <w:szCs w:val="22"/>
        </w:rPr>
        <w:t xml:space="preserve"> m</w:t>
      </w:r>
      <w:r w:rsidR="00690378">
        <w:rPr>
          <w:sz w:val="22"/>
          <w:szCs w:val="22"/>
        </w:rPr>
        <w:t>.v.</w:t>
      </w:r>
    </w:p>
    <w:p w:rsidR="00AD6333" w:rsidRDefault="00AD6333" w:rsidP="00AD6333">
      <w:pPr>
        <w:rPr>
          <w:sz w:val="22"/>
          <w:szCs w:val="22"/>
        </w:rPr>
      </w:pPr>
    </w:p>
    <w:p w:rsidR="00AD6333" w:rsidRPr="004A1900" w:rsidRDefault="00AD6333" w:rsidP="00AD6333">
      <w:pPr>
        <w:rPr>
          <w:sz w:val="22"/>
          <w:szCs w:val="22"/>
        </w:rPr>
      </w:pPr>
    </w:p>
    <w:p w:rsidR="00AD6333" w:rsidRPr="00AE5107" w:rsidRDefault="00AD6333" w:rsidP="00AD6333">
      <w:pPr>
        <w:rPr>
          <w:b/>
          <w:sz w:val="22"/>
          <w:szCs w:val="22"/>
        </w:rPr>
      </w:pPr>
      <w:r w:rsidRPr="00AE5107">
        <w:rPr>
          <w:b/>
          <w:sz w:val="22"/>
          <w:szCs w:val="22"/>
        </w:rPr>
        <w:t>Personaledækning</w:t>
      </w:r>
    </w:p>
    <w:p w:rsidR="00AD6333" w:rsidRPr="004A1900" w:rsidRDefault="00AD6333" w:rsidP="00AD6333">
      <w:pPr>
        <w:rPr>
          <w:sz w:val="22"/>
          <w:szCs w:val="22"/>
        </w:rPr>
      </w:pPr>
      <w:r w:rsidRPr="004A1900">
        <w:rPr>
          <w:sz w:val="22"/>
          <w:szCs w:val="22"/>
        </w:rPr>
        <w:tab/>
      </w:r>
    </w:p>
    <w:p w:rsidR="00AD6333" w:rsidRPr="004A1900" w:rsidRDefault="00AD6333" w:rsidP="00AD6333">
      <w:pPr>
        <w:rPr>
          <w:sz w:val="22"/>
          <w:szCs w:val="22"/>
        </w:rPr>
      </w:pPr>
      <w:r w:rsidRPr="004A1900">
        <w:rPr>
          <w:sz w:val="22"/>
          <w:szCs w:val="22"/>
        </w:rPr>
        <w:t xml:space="preserve">På </w:t>
      </w:r>
      <w:r>
        <w:rPr>
          <w:sz w:val="22"/>
          <w:szCs w:val="22"/>
        </w:rPr>
        <w:t>Højsletten</w:t>
      </w:r>
      <w:r w:rsidRPr="004A1900">
        <w:rPr>
          <w:sz w:val="22"/>
          <w:szCs w:val="22"/>
        </w:rPr>
        <w:t xml:space="preserve"> er de faste medarbejdere overvejende pædagogisk uddannede. </w:t>
      </w:r>
    </w:p>
    <w:p w:rsidR="00977139" w:rsidRDefault="00977139" w:rsidP="00AD6333">
      <w:pPr>
        <w:rPr>
          <w:sz w:val="22"/>
          <w:szCs w:val="22"/>
        </w:rPr>
      </w:pPr>
    </w:p>
    <w:p w:rsidR="00AD6333" w:rsidRPr="004A1900" w:rsidRDefault="00894BB0" w:rsidP="00AD6333">
      <w:pPr>
        <w:rPr>
          <w:sz w:val="22"/>
          <w:szCs w:val="22"/>
        </w:rPr>
      </w:pPr>
      <w:r>
        <w:rPr>
          <w:sz w:val="22"/>
          <w:szCs w:val="22"/>
        </w:rPr>
        <w:t>Som udgangspunkt planlægges der</w:t>
      </w:r>
      <w:r w:rsidR="0087367E">
        <w:rPr>
          <w:sz w:val="22"/>
          <w:szCs w:val="22"/>
        </w:rPr>
        <w:t xml:space="preserve"> med 2 medarbejdere</w:t>
      </w:r>
      <w:r>
        <w:rPr>
          <w:sz w:val="22"/>
          <w:szCs w:val="22"/>
        </w:rPr>
        <w:t xml:space="preserve"> i tidsrummet 7-23 </w:t>
      </w:r>
      <w:r w:rsidR="008C78CD">
        <w:rPr>
          <w:sz w:val="22"/>
          <w:szCs w:val="22"/>
        </w:rPr>
        <w:t xml:space="preserve">i </w:t>
      </w:r>
      <w:r w:rsidR="008C78CD" w:rsidRPr="004A1900">
        <w:rPr>
          <w:sz w:val="22"/>
          <w:szCs w:val="22"/>
        </w:rPr>
        <w:t>hver</w:t>
      </w:r>
      <w:r w:rsidR="008C78CD">
        <w:rPr>
          <w:sz w:val="22"/>
          <w:szCs w:val="22"/>
        </w:rPr>
        <w:t>t</w:t>
      </w:r>
      <w:r>
        <w:rPr>
          <w:sz w:val="22"/>
          <w:szCs w:val="22"/>
        </w:rPr>
        <w:t xml:space="preserve"> af de 3 </w:t>
      </w:r>
      <w:r w:rsidR="00277351">
        <w:rPr>
          <w:sz w:val="22"/>
          <w:szCs w:val="22"/>
        </w:rPr>
        <w:t>huse</w:t>
      </w:r>
      <w:r>
        <w:rPr>
          <w:sz w:val="22"/>
          <w:szCs w:val="22"/>
        </w:rPr>
        <w:t>.</w:t>
      </w:r>
      <w:r w:rsidR="00AD6333" w:rsidRPr="004A1900">
        <w:rPr>
          <w:sz w:val="22"/>
          <w:szCs w:val="22"/>
        </w:rPr>
        <w:t xml:space="preserve"> </w:t>
      </w:r>
    </w:p>
    <w:p w:rsidR="00977139" w:rsidRDefault="00977139" w:rsidP="00AD6333">
      <w:pPr>
        <w:rPr>
          <w:sz w:val="22"/>
          <w:szCs w:val="22"/>
        </w:rPr>
      </w:pPr>
    </w:p>
    <w:p w:rsidR="00AD6333" w:rsidRPr="004A1900" w:rsidRDefault="00AD6333" w:rsidP="00AD6333">
      <w:pPr>
        <w:rPr>
          <w:sz w:val="22"/>
          <w:szCs w:val="22"/>
        </w:rPr>
      </w:pPr>
      <w:r w:rsidRPr="004A1900">
        <w:rPr>
          <w:sz w:val="22"/>
          <w:szCs w:val="22"/>
        </w:rPr>
        <w:t xml:space="preserve">Natten dækkes af </w:t>
      </w:r>
      <w:r w:rsidR="00977139">
        <w:rPr>
          <w:sz w:val="22"/>
          <w:szCs w:val="22"/>
        </w:rPr>
        <w:t>1</w:t>
      </w:r>
      <w:r w:rsidRPr="004A1900">
        <w:rPr>
          <w:sz w:val="22"/>
          <w:szCs w:val="22"/>
        </w:rPr>
        <w:t xml:space="preserve"> våg</w:t>
      </w:r>
      <w:r w:rsidR="00977139">
        <w:rPr>
          <w:sz w:val="22"/>
          <w:szCs w:val="22"/>
        </w:rPr>
        <w:t>en</w:t>
      </w:r>
      <w:r w:rsidRPr="004A1900">
        <w:rPr>
          <w:sz w:val="22"/>
          <w:szCs w:val="22"/>
        </w:rPr>
        <w:t xml:space="preserve"> nattevagt</w:t>
      </w:r>
      <w:r w:rsidR="00977139">
        <w:rPr>
          <w:sz w:val="22"/>
          <w:szCs w:val="22"/>
        </w:rPr>
        <w:t xml:space="preserve"> </w:t>
      </w:r>
      <w:r w:rsidR="00690378">
        <w:rPr>
          <w:sz w:val="22"/>
          <w:szCs w:val="22"/>
        </w:rPr>
        <w:t xml:space="preserve">samt en rådighedsvagt </w:t>
      </w:r>
      <w:r w:rsidRPr="004A1900">
        <w:rPr>
          <w:sz w:val="22"/>
          <w:szCs w:val="22"/>
        </w:rPr>
        <w:t>til</w:t>
      </w:r>
      <w:r w:rsidR="0087367E">
        <w:rPr>
          <w:sz w:val="22"/>
          <w:szCs w:val="22"/>
        </w:rPr>
        <w:t xml:space="preserve"> alle 3 </w:t>
      </w:r>
      <w:r w:rsidR="00277351">
        <w:rPr>
          <w:sz w:val="22"/>
          <w:szCs w:val="22"/>
        </w:rPr>
        <w:t>huse</w:t>
      </w:r>
      <w:r w:rsidR="0087367E">
        <w:rPr>
          <w:sz w:val="22"/>
          <w:szCs w:val="22"/>
        </w:rPr>
        <w:t>.</w:t>
      </w:r>
    </w:p>
    <w:p w:rsidR="00AD6333" w:rsidRDefault="00AD6333" w:rsidP="00AD6333">
      <w:pPr>
        <w:rPr>
          <w:sz w:val="22"/>
          <w:szCs w:val="22"/>
        </w:rPr>
      </w:pPr>
    </w:p>
    <w:p w:rsidR="004C381D" w:rsidRPr="004A1900" w:rsidRDefault="004C381D" w:rsidP="00AD6333">
      <w:pPr>
        <w:rPr>
          <w:sz w:val="22"/>
          <w:szCs w:val="22"/>
        </w:rPr>
      </w:pPr>
    </w:p>
    <w:p w:rsidR="00AD6333" w:rsidRDefault="00AD6333" w:rsidP="00AD6333">
      <w:pPr>
        <w:rPr>
          <w:sz w:val="22"/>
          <w:szCs w:val="22"/>
        </w:rPr>
      </w:pPr>
    </w:p>
    <w:p w:rsidR="00D52635" w:rsidRPr="004A1900" w:rsidRDefault="00D52635" w:rsidP="00AD6333">
      <w:pPr>
        <w:rPr>
          <w:sz w:val="22"/>
          <w:szCs w:val="22"/>
        </w:rPr>
      </w:pPr>
    </w:p>
    <w:p w:rsidR="00AD6333" w:rsidRDefault="00AD6333" w:rsidP="00AD6333">
      <w:pPr>
        <w:rPr>
          <w:b/>
          <w:sz w:val="22"/>
          <w:szCs w:val="22"/>
        </w:rPr>
      </w:pPr>
      <w:r w:rsidRPr="00AE5107">
        <w:rPr>
          <w:b/>
          <w:sz w:val="22"/>
          <w:szCs w:val="22"/>
        </w:rPr>
        <w:lastRenderedPageBreak/>
        <w:t>Ydelser</w:t>
      </w:r>
    </w:p>
    <w:p w:rsidR="005A2776" w:rsidRPr="00AE5107" w:rsidRDefault="005A2776" w:rsidP="00AD6333">
      <w:pPr>
        <w:rPr>
          <w:b/>
          <w:sz w:val="22"/>
          <w:szCs w:val="22"/>
        </w:rPr>
      </w:pPr>
    </w:p>
    <w:p w:rsidR="000341D7" w:rsidRDefault="005A2776" w:rsidP="005A2776">
      <w:pPr>
        <w:rPr>
          <w:sz w:val="22"/>
          <w:szCs w:val="22"/>
        </w:rPr>
      </w:pPr>
      <w:r>
        <w:rPr>
          <w:sz w:val="22"/>
          <w:szCs w:val="22"/>
        </w:rPr>
        <w:t>Det konkrete omfang af den ydelse, der tilbydes, vil altid bero på en individuel og konkret vurdering af</w:t>
      </w:r>
      <w:r w:rsidRPr="004A1900">
        <w:rPr>
          <w:sz w:val="22"/>
          <w:szCs w:val="22"/>
        </w:rPr>
        <w:t xml:space="preserve"> borgeren</w:t>
      </w:r>
      <w:r>
        <w:rPr>
          <w:sz w:val="22"/>
          <w:szCs w:val="22"/>
        </w:rPr>
        <w:t xml:space="preserve">s behov på et givent område. </w:t>
      </w:r>
    </w:p>
    <w:p w:rsidR="000341D7" w:rsidRDefault="000341D7" w:rsidP="005A2776">
      <w:pPr>
        <w:rPr>
          <w:sz w:val="22"/>
          <w:szCs w:val="22"/>
        </w:rPr>
      </w:pPr>
    </w:p>
    <w:p w:rsidR="000341D7" w:rsidRDefault="005A2776" w:rsidP="005A2776">
      <w:pPr>
        <w:rPr>
          <w:sz w:val="22"/>
          <w:szCs w:val="22"/>
        </w:rPr>
      </w:pPr>
      <w:r w:rsidRPr="004A1900">
        <w:rPr>
          <w:sz w:val="22"/>
          <w:szCs w:val="22"/>
        </w:rPr>
        <w:t xml:space="preserve">Det er en del af ydelsen på </w:t>
      </w:r>
      <w:r>
        <w:rPr>
          <w:sz w:val="22"/>
          <w:szCs w:val="22"/>
        </w:rPr>
        <w:t>Højsletten</w:t>
      </w:r>
      <w:r w:rsidRPr="004A1900">
        <w:rPr>
          <w:sz w:val="22"/>
          <w:szCs w:val="22"/>
        </w:rPr>
        <w:t xml:space="preserve">, at borgeren tilbydes individuel </w:t>
      </w:r>
      <w:r w:rsidR="00277351" w:rsidRPr="004A1900">
        <w:rPr>
          <w:sz w:val="22"/>
          <w:szCs w:val="22"/>
        </w:rPr>
        <w:t>pæda</w:t>
      </w:r>
      <w:r w:rsidR="00277351">
        <w:rPr>
          <w:sz w:val="22"/>
          <w:szCs w:val="22"/>
        </w:rPr>
        <w:t>g</w:t>
      </w:r>
      <w:r w:rsidR="00277351" w:rsidRPr="004A1900">
        <w:rPr>
          <w:sz w:val="22"/>
          <w:szCs w:val="22"/>
        </w:rPr>
        <w:t>ogisk</w:t>
      </w:r>
      <w:r w:rsidRPr="004A1900">
        <w:rPr>
          <w:sz w:val="22"/>
          <w:szCs w:val="22"/>
        </w:rPr>
        <w:t xml:space="preserve"> støtte </w:t>
      </w:r>
      <w:r>
        <w:rPr>
          <w:sz w:val="22"/>
          <w:szCs w:val="22"/>
        </w:rPr>
        <w:t xml:space="preserve">og vejledning, </w:t>
      </w:r>
      <w:r w:rsidRPr="004A1900">
        <w:rPr>
          <w:sz w:val="22"/>
          <w:szCs w:val="22"/>
        </w:rPr>
        <w:t>til at arbejde med aftalte mål samt praktiske, sundhedsmæssige og sociale aktiviteter</w:t>
      </w:r>
      <w:r>
        <w:rPr>
          <w:sz w:val="22"/>
          <w:szCs w:val="22"/>
        </w:rPr>
        <w:t xml:space="preserve"> i hverdagen</w:t>
      </w:r>
      <w:r w:rsidR="000341D7">
        <w:rPr>
          <w:sz w:val="22"/>
          <w:szCs w:val="22"/>
        </w:rPr>
        <w:t>.</w:t>
      </w:r>
    </w:p>
    <w:p w:rsidR="000341D7" w:rsidRDefault="000341D7" w:rsidP="005A2776">
      <w:pPr>
        <w:rPr>
          <w:sz w:val="22"/>
          <w:szCs w:val="22"/>
        </w:rPr>
      </w:pPr>
    </w:p>
    <w:p w:rsidR="005A2776" w:rsidRPr="004A1900" w:rsidRDefault="000341D7" w:rsidP="005A2776">
      <w:pPr>
        <w:rPr>
          <w:sz w:val="22"/>
          <w:szCs w:val="22"/>
        </w:rPr>
      </w:pPr>
      <w:r>
        <w:rPr>
          <w:sz w:val="22"/>
          <w:szCs w:val="22"/>
        </w:rPr>
        <w:t>D</w:t>
      </w:r>
      <w:r w:rsidR="005A2776">
        <w:rPr>
          <w:sz w:val="22"/>
          <w:szCs w:val="22"/>
        </w:rPr>
        <w:t>en pædagogiske støtte og vejledning</w:t>
      </w:r>
      <w:r>
        <w:rPr>
          <w:sz w:val="22"/>
          <w:szCs w:val="22"/>
        </w:rPr>
        <w:t xml:space="preserve"> vurderes</w:t>
      </w:r>
      <w:r w:rsidR="005A2776">
        <w:rPr>
          <w:sz w:val="22"/>
          <w:szCs w:val="22"/>
        </w:rPr>
        <w:t xml:space="preserve"> løbende</w:t>
      </w:r>
      <w:r>
        <w:rPr>
          <w:sz w:val="22"/>
          <w:szCs w:val="22"/>
        </w:rPr>
        <w:t xml:space="preserve"> og tilpasses</w:t>
      </w:r>
      <w:r w:rsidR="005A2776">
        <w:rPr>
          <w:sz w:val="22"/>
          <w:szCs w:val="22"/>
        </w:rPr>
        <w:t xml:space="preserve"> </w:t>
      </w:r>
      <w:r w:rsidR="00C27000">
        <w:rPr>
          <w:sz w:val="22"/>
          <w:szCs w:val="22"/>
        </w:rPr>
        <w:t>borgerens udvikling</w:t>
      </w:r>
      <w:r>
        <w:rPr>
          <w:sz w:val="22"/>
          <w:szCs w:val="22"/>
        </w:rPr>
        <w:t>, behov og ressourcer if</w:t>
      </w:r>
      <w:r w:rsidR="00592EDD">
        <w:rPr>
          <w:sz w:val="22"/>
          <w:szCs w:val="22"/>
        </w:rPr>
        <w:t>t</w:t>
      </w:r>
      <w:r>
        <w:rPr>
          <w:sz w:val="22"/>
          <w:szCs w:val="22"/>
        </w:rPr>
        <w:t xml:space="preserve">. at nå de aftalte mål. </w:t>
      </w:r>
      <w:r w:rsidR="005A2776">
        <w:rPr>
          <w:sz w:val="22"/>
          <w:szCs w:val="22"/>
        </w:rPr>
        <w:t xml:space="preserve"> </w:t>
      </w:r>
    </w:p>
    <w:p w:rsidR="005A2776" w:rsidRDefault="005A2776" w:rsidP="005A2776">
      <w:pPr>
        <w:rPr>
          <w:sz w:val="22"/>
          <w:szCs w:val="22"/>
        </w:rPr>
      </w:pPr>
    </w:p>
    <w:p w:rsidR="004C381D" w:rsidRDefault="00B54E25" w:rsidP="004C381D">
      <w:pPr>
        <w:rPr>
          <w:sz w:val="22"/>
          <w:szCs w:val="22"/>
        </w:rPr>
      </w:pPr>
      <w:r w:rsidRPr="004A1900">
        <w:rPr>
          <w:sz w:val="22"/>
          <w:szCs w:val="22"/>
        </w:rPr>
        <w:t xml:space="preserve">Ydelserne gives i praksis indenfor den ramme af forskellige opgaver, rutiner og aktiviteter, som hverdagen består af på </w:t>
      </w:r>
      <w:r>
        <w:rPr>
          <w:sz w:val="22"/>
          <w:szCs w:val="22"/>
        </w:rPr>
        <w:t>Højsletten.</w:t>
      </w:r>
      <w:r w:rsidR="004C381D" w:rsidRPr="004C381D">
        <w:rPr>
          <w:sz w:val="22"/>
          <w:szCs w:val="22"/>
        </w:rPr>
        <w:t xml:space="preserve"> </w:t>
      </w:r>
    </w:p>
    <w:p w:rsidR="00B54E25" w:rsidRDefault="00B54E25" w:rsidP="00AD6333">
      <w:pPr>
        <w:rPr>
          <w:sz w:val="22"/>
          <w:szCs w:val="22"/>
        </w:rPr>
      </w:pPr>
    </w:p>
    <w:p w:rsidR="00756A59" w:rsidRDefault="008C2688" w:rsidP="00AD6333">
      <w:pPr>
        <w:rPr>
          <w:sz w:val="22"/>
          <w:szCs w:val="22"/>
        </w:rPr>
      </w:pPr>
      <w:r>
        <w:rPr>
          <w:sz w:val="22"/>
          <w:szCs w:val="22"/>
        </w:rPr>
        <w:t>N</w:t>
      </w:r>
      <w:r w:rsidR="00C75930">
        <w:rPr>
          <w:sz w:val="22"/>
          <w:szCs w:val="22"/>
        </w:rPr>
        <w:t>ogle</w:t>
      </w:r>
      <w:r>
        <w:rPr>
          <w:sz w:val="22"/>
          <w:szCs w:val="22"/>
        </w:rPr>
        <w:t xml:space="preserve"> af </w:t>
      </w:r>
      <w:r w:rsidR="00C75930">
        <w:rPr>
          <w:sz w:val="22"/>
          <w:szCs w:val="22"/>
        </w:rPr>
        <w:t>ydelser</w:t>
      </w:r>
      <w:r w:rsidR="00B54E25">
        <w:rPr>
          <w:sz w:val="22"/>
          <w:szCs w:val="22"/>
        </w:rPr>
        <w:t>ne,</w:t>
      </w:r>
      <w:r w:rsidR="00C75930">
        <w:rPr>
          <w:sz w:val="22"/>
          <w:szCs w:val="22"/>
        </w:rPr>
        <w:t xml:space="preserve"> leveres</w:t>
      </w:r>
      <w:r w:rsidR="00EB63F8">
        <w:rPr>
          <w:sz w:val="22"/>
          <w:szCs w:val="22"/>
        </w:rPr>
        <w:t xml:space="preserve"> </w:t>
      </w:r>
      <w:r w:rsidR="000341D7">
        <w:rPr>
          <w:sz w:val="22"/>
          <w:szCs w:val="22"/>
        </w:rPr>
        <w:t>i</w:t>
      </w:r>
      <w:r w:rsidR="00C75930">
        <w:rPr>
          <w:sz w:val="22"/>
          <w:szCs w:val="22"/>
        </w:rPr>
        <w:t xml:space="preserve"> gruppeaktiviteter</w:t>
      </w:r>
      <w:r w:rsidR="00592EDD">
        <w:rPr>
          <w:sz w:val="22"/>
          <w:szCs w:val="22"/>
        </w:rPr>
        <w:t xml:space="preserve"> med flere borgere</w:t>
      </w:r>
      <w:r w:rsidR="006C3595">
        <w:rPr>
          <w:sz w:val="22"/>
          <w:szCs w:val="22"/>
        </w:rPr>
        <w:t xml:space="preserve">, </w:t>
      </w:r>
      <w:r w:rsidR="00592EDD">
        <w:rPr>
          <w:sz w:val="22"/>
          <w:szCs w:val="22"/>
        </w:rPr>
        <w:t xml:space="preserve">og/eller </w:t>
      </w:r>
      <w:r w:rsidR="006C3595">
        <w:rPr>
          <w:sz w:val="22"/>
          <w:szCs w:val="22"/>
        </w:rPr>
        <w:t>hvor der gives flere ydelser af gangen</w:t>
      </w:r>
      <w:r w:rsidR="00592EDD">
        <w:rPr>
          <w:sz w:val="22"/>
          <w:szCs w:val="22"/>
        </w:rPr>
        <w:t>.</w:t>
      </w:r>
    </w:p>
    <w:p w:rsidR="00756A59" w:rsidRDefault="00756A59" w:rsidP="00AD6333">
      <w:pPr>
        <w:rPr>
          <w:sz w:val="22"/>
          <w:szCs w:val="22"/>
        </w:rPr>
      </w:pPr>
    </w:p>
    <w:p w:rsidR="00AD6333" w:rsidRPr="004A1900" w:rsidRDefault="00756A59" w:rsidP="00AD6333">
      <w:pPr>
        <w:rPr>
          <w:sz w:val="22"/>
          <w:szCs w:val="22"/>
        </w:rPr>
      </w:pPr>
      <w:r>
        <w:rPr>
          <w:sz w:val="22"/>
          <w:szCs w:val="22"/>
        </w:rPr>
        <w:t>Det forudsættes, at borgeren efter formåen, er aktivt deltagende i og motiveret for at indgå i samarbejde om støtte.</w:t>
      </w:r>
      <w:r w:rsidR="00AD6333" w:rsidRPr="004A1900">
        <w:rPr>
          <w:sz w:val="22"/>
          <w:szCs w:val="22"/>
        </w:rPr>
        <w:t xml:space="preserve"> </w:t>
      </w:r>
    </w:p>
    <w:p w:rsidR="00AD6333" w:rsidRPr="004A1900" w:rsidRDefault="00AD6333" w:rsidP="00AD6333">
      <w:pPr>
        <w:rPr>
          <w:sz w:val="22"/>
          <w:szCs w:val="22"/>
        </w:rPr>
      </w:pPr>
    </w:p>
    <w:p w:rsidR="00756A59" w:rsidRPr="004A1900" w:rsidRDefault="00756A59" w:rsidP="00AD6333">
      <w:pPr>
        <w:rPr>
          <w:sz w:val="22"/>
          <w:szCs w:val="22"/>
        </w:rPr>
      </w:pPr>
    </w:p>
    <w:p w:rsidR="00AD6333" w:rsidRPr="00AE5107" w:rsidRDefault="00AD6333" w:rsidP="00AD6333">
      <w:pPr>
        <w:rPr>
          <w:b/>
          <w:sz w:val="22"/>
          <w:szCs w:val="22"/>
        </w:rPr>
      </w:pPr>
      <w:r w:rsidRPr="00AE5107">
        <w:rPr>
          <w:b/>
          <w:sz w:val="22"/>
          <w:szCs w:val="22"/>
        </w:rPr>
        <w:t xml:space="preserve">Graduering af støttebehov </w:t>
      </w:r>
    </w:p>
    <w:p w:rsidR="00AD6333" w:rsidRPr="004A1900" w:rsidRDefault="00AD6333" w:rsidP="00AD6333">
      <w:pPr>
        <w:rPr>
          <w:sz w:val="22"/>
          <w:szCs w:val="22"/>
        </w:rPr>
      </w:pPr>
      <w:r w:rsidRPr="004A1900">
        <w:rPr>
          <w:sz w:val="22"/>
          <w:szCs w:val="22"/>
        </w:rPr>
        <w:tab/>
      </w:r>
    </w:p>
    <w:p w:rsidR="00AD6333" w:rsidRDefault="00387254" w:rsidP="00AD6333">
      <w:pPr>
        <w:rPr>
          <w:sz w:val="22"/>
          <w:szCs w:val="22"/>
        </w:rPr>
      </w:pPr>
      <w:r>
        <w:rPr>
          <w:sz w:val="22"/>
          <w:szCs w:val="22"/>
        </w:rPr>
        <w:t>I</w:t>
      </w:r>
      <w:r w:rsidR="00AD6333" w:rsidRPr="004A1900">
        <w:rPr>
          <w:sz w:val="22"/>
          <w:szCs w:val="22"/>
        </w:rPr>
        <w:t xml:space="preserve"> Voksenudredningsmetoden</w:t>
      </w:r>
      <w:r>
        <w:rPr>
          <w:sz w:val="22"/>
          <w:szCs w:val="22"/>
        </w:rPr>
        <w:t xml:space="preserve"> (VUM) </w:t>
      </w:r>
      <w:r w:rsidR="00AD6333" w:rsidRPr="004A1900">
        <w:rPr>
          <w:sz w:val="22"/>
          <w:szCs w:val="22"/>
        </w:rPr>
        <w:t>gradueres</w:t>
      </w:r>
      <w:r>
        <w:rPr>
          <w:sz w:val="22"/>
          <w:szCs w:val="22"/>
        </w:rPr>
        <w:t xml:space="preserve"> et</w:t>
      </w:r>
      <w:r w:rsidR="00AD6333" w:rsidRPr="004A1900">
        <w:rPr>
          <w:sz w:val="22"/>
          <w:szCs w:val="22"/>
        </w:rPr>
        <w:t xml:space="preserve"> støtte</w:t>
      </w:r>
      <w:r>
        <w:rPr>
          <w:sz w:val="22"/>
          <w:szCs w:val="22"/>
        </w:rPr>
        <w:t>-</w:t>
      </w:r>
      <w:r w:rsidR="00AD6333" w:rsidRPr="004A1900">
        <w:rPr>
          <w:sz w:val="22"/>
          <w:szCs w:val="22"/>
        </w:rPr>
        <w:t>behov generelt</w:t>
      </w:r>
      <w:r>
        <w:rPr>
          <w:sz w:val="22"/>
          <w:szCs w:val="22"/>
        </w:rPr>
        <w:t>,</w:t>
      </w:r>
      <w:r w:rsidR="00AD6333" w:rsidRPr="004A1900">
        <w:rPr>
          <w:sz w:val="22"/>
          <w:szCs w:val="22"/>
        </w:rPr>
        <w:t xml:space="preserve"> i forhold til borgere med </w:t>
      </w:r>
      <w:r>
        <w:rPr>
          <w:sz w:val="22"/>
          <w:szCs w:val="22"/>
        </w:rPr>
        <w:t xml:space="preserve">nedsat </w:t>
      </w:r>
      <w:r w:rsidR="00AD6333" w:rsidRPr="004A1900">
        <w:rPr>
          <w:sz w:val="22"/>
          <w:szCs w:val="22"/>
        </w:rPr>
        <w:t xml:space="preserve">fysisk og/eller psykisk funktionsnedsættelse og/eller sociale problemer, ud </w:t>
      </w:r>
      <w:r w:rsidR="00C27000" w:rsidRPr="004A1900">
        <w:rPr>
          <w:sz w:val="22"/>
          <w:szCs w:val="22"/>
        </w:rPr>
        <w:t>fra</w:t>
      </w:r>
      <w:r w:rsidR="00C27000">
        <w:rPr>
          <w:sz w:val="22"/>
          <w:szCs w:val="22"/>
        </w:rPr>
        <w:t xml:space="preserve"> </w:t>
      </w:r>
      <w:r w:rsidR="00C27000" w:rsidRPr="004A1900">
        <w:rPr>
          <w:sz w:val="22"/>
          <w:szCs w:val="22"/>
        </w:rPr>
        <w:t>kategorierne</w:t>
      </w:r>
      <w:r>
        <w:rPr>
          <w:sz w:val="22"/>
          <w:szCs w:val="22"/>
        </w:rPr>
        <w:t xml:space="preserve"> A til E. </w:t>
      </w:r>
    </w:p>
    <w:p w:rsidR="003979EB" w:rsidRDefault="003979EB" w:rsidP="00AD6333">
      <w:pPr>
        <w:rPr>
          <w:sz w:val="22"/>
          <w:szCs w:val="22"/>
        </w:rPr>
      </w:pPr>
    </w:p>
    <w:p w:rsidR="003A3F30" w:rsidRDefault="003A3F30" w:rsidP="003A3F30">
      <w:pPr>
        <w:rPr>
          <w:sz w:val="22"/>
          <w:szCs w:val="22"/>
        </w:rPr>
      </w:pPr>
      <w:r>
        <w:rPr>
          <w:sz w:val="22"/>
          <w:szCs w:val="22"/>
        </w:rPr>
        <w:t>Højsletten</w:t>
      </w:r>
      <w:r w:rsidRPr="004A1900">
        <w:rPr>
          <w:sz w:val="22"/>
          <w:szCs w:val="22"/>
        </w:rPr>
        <w:t xml:space="preserve"> tilhører typen af mellemspecialiserede </w:t>
      </w:r>
      <w:r w:rsidR="00C27000">
        <w:rPr>
          <w:sz w:val="22"/>
          <w:szCs w:val="22"/>
        </w:rPr>
        <w:t>bo</w:t>
      </w:r>
      <w:r w:rsidRPr="004A1900">
        <w:rPr>
          <w:sz w:val="22"/>
          <w:szCs w:val="22"/>
        </w:rPr>
        <w:t>tilbud.</w:t>
      </w:r>
      <w:r>
        <w:rPr>
          <w:sz w:val="22"/>
          <w:szCs w:val="22"/>
        </w:rPr>
        <w:t xml:space="preserve"> </w:t>
      </w:r>
      <w:r w:rsidRPr="004A1900">
        <w:rPr>
          <w:sz w:val="22"/>
          <w:szCs w:val="22"/>
        </w:rPr>
        <w:t xml:space="preserve">Der ydes som </w:t>
      </w:r>
      <w:r w:rsidR="00904663" w:rsidRPr="004A1900">
        <w:rPr>
          <w:sz w:val="22"/>
          <w:szCs w:val="22"/>
        </w:rPr>
        <w:t>ud</w:t>
      </w:r>
      <w:r w:rsidR="00904663">
        <w:rPr>
          <w:sz w:val="22"/>
          <w:szCs w:val="22"/>
        </w:rPr>
        <w:t>g</w:t>
      </w:r>
      <w:r w:rsidR="00904663" w:rsidRPr="004A1900">
        <w:rPr>
          <w:sz w:val="22"/>
          <w:szCs w:val="22"/>
        </w:rPr>
        <w:t>angspunkt</w:t>
      </w:r>
      <w:r w:rsidRPr="004A1900">
        <w:rPr>
          <w:sz w:val="22"/>
          <w:szCs w:val="22"/>
        </w:rPr>
        <w:t xml:space="preserve"> støtte</w:t>
      </w:r>
      <w:r>
        <w:rPr>
          <w:sz w:val="22"/>
          <w:szCs w:val="22"/>
        </w:rPr>
        <w:t>,</w:t>
      </w:r>
      <w:r w:rsidRPr="004A1900">
        <w:rPr>
          <w:sz w:val="22"/>
          <w:szCs w:val="22"/>
        </w:rPr>
        <w:t xml:space="preserve"> </w:t>
      </w:r>
      <w:r w:rsidR="00CB52DF">
        <w:rPr>
          <w:sz w:val="22"/>
          <w:szCs w:val="22"/>
        </w:rPr>
        <w:t>fra</w:t>
      </w:r>
      <w:r w:rsidRPr="004A1900">
        <w:rPr>
          <w:sz w:val="22"/>
          <w:szCs w:val="22"/>
        </w:rPr>
        <w:t xml:space="preserve"> moderat </w:t>
      </w:r>
      <w:r w:rsidR="00756A59">
        <w:rPr>
          <w:sz w:val="22"/>
          <w:szCs w:val="22"/>
        </w:rPr>
        <w:t xml:space="preserve">til </w:t>
      </w:r>
      <w:r w:rsidR="00756A59" w:rsidRPr="004A1900">
        <w:rPr>
          <w:sz w:val="22"/>
          <w:szCs w:val="22"/>
        </w:rPr>
        <w:t>svært</w:t>
      </w:r>
      <w:r w:rsidRPr="004A1900">
        <w:rPr>
          <w:sz w:val="22"/>
          <w:szCs w:val="22"/>
        </w:rPr>
        <w:t xml:space="preserve">/omfattende grad </w:t>
      </w:r>
      <w:r>
        <w:rPr>
          <w:sz w:val="22"/>
          <w:szCs w:val="22"/>
        </w:rPr>
        <w:t>i</w:t>
      </w:r>
      <w:r w:rsidRPr="004A1900">
        <w:rPr>
          <w:sz w:val="22"/>
          <w:szCs w:val="22"/>
        </w:rPr>
        <w:t>f. kategorierne</w:t>
      </w:r>
    </w:p>
    <w:p w:rsidR="003A3F30" w:rsidRPr="004A1900" w:rsidRDefault="003A3F30" w:rsidP="003A3F30">
      <w:pPr>
        <w:rPr>
          <w:sz w:val="22"/>
          <w:szCs w:val="22"/>
        </w:rPr>
      </w:pPr>
      <w:r w:rsidRPr="004A1900">
        <w:rPr>
          <w:sz w:val="22"/>
          <w:szCs w:val="22"/>
        </w:rPr>
        <w:t xml:space="preserve">C og D </w:t>
      </w:r>
    </w:p>
    <w:p w:rsidR="003A3F30" w:rsidRPr="004A1900" w:rsidRDefault="003A3F30" w:rsidP="003A3F30">
      <w:pPr>
        <w:rPr>
          <w:sz w:val="22"/>
          <w:szCs w:val="22"/>
        </w:rPr>
      </w:pPr>
    </w:p>
    <w:p w:rsidR="003979EB" w:rsidRDefault="003979EB" w:rsidP="003979EB">
      <w:pPr>
        <w:rPr>
          <w:sz w:val="22"/>
          <w:szCs w:val="22"/>
        </w:rPr>
      </w:pPr>
    </w:p>
    <w:p w:rsidR="00AD6333" w:rsidRPr="00AE5107" w:rsidRDefault="00AD6333" w:rsidP="00AD6333">
      <w:pPr>
        <w:rPr>
          <w:b/>
          <w:i/>
          <w:sz w:val="22"/>
          <w:szCs w:val="22"/>
        </w:rPr>
      </w:pPr>
      <w:r w:rsidRPr="00AE5107">
        <w:rPr>
          <w:b/>
          <w:i/>
          <w:sz w:val="22"/>
          <w:szCs w:val="22"/>
        </w:rPr>
        <w:t>Kategori C  Moderat støttebehov</w:t>
      </w:r>
    </w:p>
    <w:p w:rsidR="00AD6333" w:rsidRPr="004A1900" w:rsidRDefault="00AD6333" w:rsidP="00AD6333">
      <w:pPr>
        <w:rPr>
          <w:sz w:val="22"/>
          <w:szCs w:val="22"/>
        </w:rPr>
      </w:pPr>
    </w:p>
    <w:p w:rsidR="00AD6333" w:rsidRDefault="00AD6333" w:rsidP="00AD6333">
      <w:pPr>
        <w:rPr>
          <w:sz w:val="22"/>
          <w:szCs w:val="22"/>
        </w:rPr>
      </w:pPr>
      <w:r w:rsidRPr="004A1900">
        <w:rPr>
          <w:sz w:val="22"/>
          <w:szCs w:val="22"/>
        </w:rPr>
        <w:t>•</w:t>
      </w:r>
      <w:r w:rsidRPr="004A1900">
        <w:rPr>
          <w:sz w:val="22"/>
          <w:szCs w:val="22"/>
        </w:rPr>
        <w:tab/>
        <w:t xml:space="preserve">Borgeren kan i begrænset omfang / i nogle perioder klare dele af </w:t>
      </w:r>
    </w:p>
    <w:p w:rsidR="00AD6333" w:rsidRPr="004A1900" w:rsidRDefault="00AD6333" w:rsidP="00AD6333">
      <w:pPr>
        <w:rPr>
          <w:sz w:val="22"/>
          <w:szCs w:val="22"/>
        </w:rPr>
      </w:pPr>
      <w:r>
        <w:rPr>
          <w:sz w:val="22"/>
          <w:szCs w:val="22"/>
        </w:rPr>
        <w:tab/>
      </w:r>
      <w:r w:rsidRPr="004A1900">
        <w:rPr>
          <w:sz w:val="22"/>
          <w:szCs w:val="22"/>
        </w:rPr>
        <w:t>sit hverdagsliv.</w:t>
      </w:r>
    </w:p>
    <w:p w:rsidR="00AD6333" w:rsidRDefault="00AD6333" w:rsidP="00AD6333">
      <w:pPr>
        <w:rPr>
          <w:sz w:val="22"/>
          <w:szCs w:val="22"/>
        </w:rPr>
      </w:pPr>
      <w:r w:rsidRPr="004A1900">
        <w:rPr>
          <w:sz w:val="22"/>
          <w:szCs w:val="22"/>
        </w:rPr>
        <w:t>•</w:t>
      </w:r>
      <w:r w:rsidRPr="004A1900">
        <w:rPr>
          <w:sz w:val="22"/>
          <w:szCs w:val="22"/>
        </w:rPr>
        <w:tab/>
        <w:t xml:space="preserve">Borgeren klarer sig med verbal og/eller fysisk støtte og hjælp i </w:t>
      </w:r>
    </w:p>
    <w:p w:rsidR="00AD6333" w:rsidRPr="004A1900" w:rsidRDefault="00AD6333" w:rsidP="00AD6333">
      <w:pPr>
        <w:rPr>
          <w:sz w:val="22"/>
          <w:szCs w:val="22"/>
        </w:rPr>
      </w:pPr>
      <w:r>
        <w:rPr>
          <w:sz w:val="22"/>
          <w:szCs w:val="22"/>
        </w:rPr>
        <w:tab/>
      </w:r>
      <w:r w:rsidRPr="004A1900">
        <w:rPr>
          <w:sz w:val="22"/>
          <w:szCs w:val="22"/>
        </w:rPr>
        <w:t>moderat grad</w:t>
      </w:r>
    </w:p>
    <w:p w:rsidR="00AD6333" w:rsidRDefault="00AD6333" w:rsidP="00AD6333">
      <w:pPr>
        <w:rPr>
          <w:sz w:val="22"/>
          <w:szCs w:val="22"/>
        </w:rPr>
      </w:pPr>
      <w:r w:rsidRPr="004A1900">
        <w:rPr>
          <w:sz w:val="22"/>
          <w:szCs w:val="22"/>
        </w:rPr>
        <w:t>•</w:t>
      </w:r>
      <w:r w:rsidRPr="004A1900">
        <w:rPr>
          <w:sz w:val="22"/>
          <w:szCs w:val="22"/>
        </w:rPr>
        <w:tab/>
        <w:t xml:space="preserve">Borgeren kan udføre delprocesser, men har brug for moderat </w:t>
      </w:r>
    </w:p>
    <w:p w:rsidR="00AD6333" w:rsidRPr="004A1900" w:rsidRDefault="00AD6333" w:rsidP="00AD6333">
      <w:pPr>
        <w:rPr>
          <w:sz w:val="22"/>
          <w:szCs w:val="22"/>
        </w:rPr>
      </w:pPr>
      <w:r>
        <w:rPr>
          <w:sz w:val="22"/>
          <w:szCs w:val="22"/>
        </w:rPr>
        <w:tab/>
      </w:r>
      <w:r w:rsidRPr="004A1900">
        <w:rPr>
          <w:sz w:val="22"/>
          <w:szCs w:val="22"/>
        </w:rPr>
        <w:t>verbal og/eller praktisk/fysisk støtte undervejs</w:t>
      </w:r>
    </w:p>
    <w:p w:rsidR="00AD6333" w:rsidRPr="004A1900" w:rsidRDefault="00AD6333" w:rsidP="00AD6333">
      <w:pPr>
        <w:rPr>
          <w:sz w:val="22"/>
          <w:szCs w:val="22"/>
        </w:rPr>
      </w:pPr>
      <w:r w:rsidRPr="004A1900">
        <w:rPr>
          <w:sz w:val="22"/>
          <w:szCs w:val="22"/>
        </w:rPr>
        <w:t>•</w:t>
      </w:r>
      <w:r w:rsidRPr="004A1900">
        <w:rPr>
          <w:sz w:val="22"/>
          <w:szCs w:val="22"/>
        </w:rPr>
        <w:tab/>
        <w:t>Der er behov for støtte i forhold til flere områder</w:t>
      </w:r>
    </w:p>
    <w:p w:rsidR="00AD6333" w:rsidRDefault="00AD6333" w:rsidP="00AD6333">
      <w:pPr>
        <w:rPr>
          <w:sz w:val="22"/>
          <w:szCs w:val="22"/>
        </w:rPr>
      </w:pPr>
      <w:r w:rsidRPr="004A1900">
        <w:rPr>
          <w:sz w:val="22"/>
          <w:szCs w:val="22"/>
        </w:rPr>
        <w:t>•</w:t>
      </w:r>
      <w:r w:rsidRPr="004A1900">
        <w:rPr>
          <w:sz w:val="22"/>
          <w:szCs w:val="22"/>
        </w:rPr>
        <w:tab/>
        <w:t xml:space="preserve">Borgeren kan i mange sammenhænge indgå i mindre grupper og </w:t>
      </w:r>
    </w:p>
    <w:p w:rsidR="00AD6333" w:rsidRDefault="00AD6333" w:rsidP="00AD6333">
      <w:pPr>
        <w:rPr>
          <w:sz w:val="22"/>
          <w:szCs w:val="22"/>
        </w:rPr>
      </w:pPr>
      <w:r>
        <w:rPr>
          <w:sz w:val="22"/>
          <w:szCs w:val="22"/>
        </w:rPr>
        <w:tab/>
      </w:r>
      <w:r w:rsidRPr="004A1900">
        <w:rPr>
          <w:sz w:val="22"/>
          <w:szCs w:val="22"/>
        </w:rPr>
        <w:t xml:space="preserve">kan i nogle sammenhænge vejledes sammen med en anden </w:t>
      </w:r>
    </w:p>
    <w:p w:rsidR="00AD6333" w:rsidRDefault="00AD6333" w:rsidP="00AD6333">
      <w:pPr>
        <w:rPr>
          <w:sz w:val="22"/>
          <w:szCs w:val="22"/>
        </w:rPr>
      </w:pPr>
      <w:r>
        <w:rPr>
          <w:sz w:val="22"/>
          <w:szCs w:val="22"/>
        </w:rPr>
        <w:tab/>
      </w:r>
      <w:r w:rsidRPr="004A1900">
        <w:rPr>
          <w:sz w:val="22"/>
          <w:szCs w:val="22"/>
        </w:rPr>
        <w:t xml:space="preserve">borger </w:t>
      </w:r>
    </w:p>
    <w:p w:rsidR="00387254" w:rsidRDefault="00387254" w:rsidP="00AD6333">
      <w:pPr>
        <w:rPr>
          <w:sz w:val="22"/>
          <w:szCs w:val="22"/>
        </w:rPr>
      </w:pPr>
    </w:p>
    <w:p w:rsidR="00AD6333" w:rsidRPr="00AE5107" w:rsidRDefault="00AD6333" w:rsidP="00AD6333">
      <w:pPr>
        <w:rPr>
          <w:b/>
          <w:i/>
          <w:sz w:val="22"/>
          <w:szCs w:val="22"/>
        </w:rPr>
      </w:pPr>
      <w:r w:rsidRPr="00AE5107">
        <w:rPr>
          <w:b/>
          <w:i/>
          <w:sz w:val="22"/>
          <w:szCs w:val="22"/>
        </w:rPr>
        <w:t xml:space="preserve">Kategori </w:t>
      </w:r>
      <w:r w:rsidR="00756A59" w:rsidRPr="00AE5107">
        <w:rPr>
          <w:b/>
          <w:i/>
          <w:sz w:val="22"/>
          <w:szCs w:val="22"/>
        </w:rPr>
        <w:t xml:space="preserve">D </w:t>
      </w:r>
      <w:r w:rsidR="00756A59">
        <w:rPr>
          <w:b/>
          <w:i/>
          <w:sz w:val="22"/>
          <w:szCs w:val="22"/>
        </w:rPr>
        <w:tab/>
      </w:r>
      <w:r w:rsidR="00756A59" w:rsidRPr="00AE5107">
        <w:rPr>
          <w:b/>
          <w:i/>
          <w:sz w:val="22"/>
          <w:szCs w:val="22"/>
        </w:rPr>
        <w:t>Svært</w:t>
      </w:r>
      <w:r w:rsidRPr="00AE5107">
        <w:rPr>
          <w:b/>
          <w:i/>
          <w:sz w:val="22"/>
          <w:szCs w:val="22"/>
        </w:rPr>
        <w:t xml:space="preserve">/ </w:t>
      </w:r>
      <w:r w:rsidR="00066FBB" w:rsidRPr="00AE5107">
        <w:rPr>
          <w:b/>
          <w:i/>
          <w:sz w:val="22"/>
          <w:szCs w:val="22"/>
        </w:rPr>
        <w:t>Omfattende støttebehov</w:t>
      </w:r>
    </w:p>
    <w:p w:rsidR="00AD6333" w:rsidRPr="004A1900" w:rsidRDefault="00AD6333" w:rsidP="00AD6333">
      <w:pPr>
        <w:rPr>
          <w:sz w:val="22"/>
          <w:szCs w:val="22"/>
        </w:rPr>
      </w:pPr>
    </w:p>
    <w:p w:rsidR="00AD6333" w:rsidRDefault="00AD6333" w:rsidP="00AD6333">
      <w:pPr>
        <w:rPr>
          <w:sz w:val="22"/>
          <w:szCs w:val="22"/>
        </w:rPr>
      </w:pPr>
      <w:r w:rsidRPr="004A1900">
        <w:rPr>
          <w:sz w:val="22"/>
          <w:szCs w:val="22"/>
        </w:rPr>
        <w:t>•</w:t>
      </w:r>
      <w:r w:rsidRPr="004A1900">
        <w:rPr>
          <w:sz w:val="22"/>
          <w:szCs w:val="22"/>
        </w:rPr>
        <w:tab/>
        <w:t>Borgeren har brug for omfattende verbal og/eller praktisk/fysisk</w:t>
      </w:r>
    </w:p>
    <w:p w:rsidR="00AD6333" w:rsidRPr="004A1900" w:rsidRDefault="00AD6333" w:rsidP="00AD6333">
      <w:pPr>
        <w:ind w:firstLine="1304"/>
        <w:rPr>
          <w:sz w:val="22"/>
          <w:szCs w:val="22"/>
        </w:rPr>
      </w:pPr>
      <w:r w:rsidRPr="004A1900">
        <w:rPr>
          <w:sz w:val="22"/>
          <w:szCs w:val="22"/>
        </w:rPr>
        <w:t>støtte og hjælp</w:t>
      </w:r>
    </w:p>
    <w:p w:rsidR="00AD6333" w:rsidRDefault="00AD6333" w:rsidP="00AD6333">
      <w:pPr>
        <w:rPr>
          <w:sz w:val="22"/>
          <w:szCs w:val="22"/>
        </w:rPr>
      </w:pPr>
      <w:r w:rsidRPr="004A1900">
        <w:rPr>
          <w:sz w:val="22"/>
          <w:szCs w:val="22"/>
        </w:rPr>
        <w:t>•</w:t>
      </w:r>
      <w:r w:rsidRPr="004A1900">
        <w:rPr>
          <w:sz w:val="22"/>
          <w:szCs w:val="22"/>
        </w:rPr>
        <w:tab/>
        <w:t xml:space="preserve">Borgeren overskuer </w:t>
      </w:r>
      <w:r w:rsidR="00066FBB">
        <w:rPr>
          <w:sz w:val="22"/>
          <w:szCs w:val="22"/>
        </w:rPr>
        <w:t>få</w:t>
      </w:r>
      <w:r w:rsidRPr="004A1900">
        <w:rPr>
          <w:sz w:val="22"/>
          <w:szCs w:val="22"/>
        </w:rPr>
        <w:t xml:space="preserve"> områder i sit hverdagsliv og har behov </w:t>
      </w:r>
    </w:p>
    <w:p w:rsidR="00AD6333" w:rsidRPr="004A1900" w:rsidRDefault="00AD6333" w:rsidP="00AD6333">
      <w:pPr>
        <w:rPr>
          <w:sz w:val="22"/>
          <w:szCs w:val="22"/>
        </w:rPr>
      </w:pPr>
      <w:r>
        <w:rPr>
          <w:sz w:val="22"/>
          <w:szCs w:val="22"/>
        </w:rPr>
        <w:lastRenderedPageBreak/>
        <w:tab/>
      </w:r>
      <w:r w:rsidRPr="004A1900">
        <w:rPr>
          <w:sz w:val="22"/>
          <w:szCs w:val="22"/>
        </w:rPr>
        <w:t xml:space="preserve">for omfattende </w:t>
      </w:r>
      <w:r w:rsidR="00756A59">
        <w:rPr>
          <w:sz w:val="22"/>
          <w:szCs w:val="22"/>
        </w:rPr>
        <w:t xml:space="preserve">eller fuld </w:t>
      </w:r>
      <w:r w:rsidRPr="004A1900">
        <w:rPr>
          <w:sz w:val="22"/>
          <w:szCs w:val="22"/>
        </w:rPr>
        <w:t xml:space="preserve">hjælp til at udføre delprocesser </w:t>
      </w:r>
    </w:p>
    <w:p w:rsidR="00AD6333" w:rsidRDefault="00AD6333" w:rsidP="00AD6333">
      <w:pPr>
        <w:rPr>
          <w:sz w:val="22"/>
          <w:szCs w:val="22"/>
        </w:rPr>
      </w:pPr>
      <w:r w:rsidRPr="004A1900">
        <w:rPr>
          <w:sz w:val="22"/>
          <w:szCs w:val="22"/>
        </w:rPr>
        <w:t>•</w:t>
      </w:r>
      <w:r w:rsidRPr="004A1900">
        <w:rPr>
          <w:sz w:val="22"/>
          <w:szCs w:val="22"/>
        </w:rPr>
        <w:tab/>
        <w:t xml:space="preserve">Borgeren kan i få sammenhænge indgå i mindre grupper og kan i </w:t>
      </w:r>
    </w:p>
    <w:p w:rsidR="00AD6333" w:rsidRPr="004A1900" w:rsidRDefault="00AD6333" w:rsidP="00AD6333">
      <w:pPr>
        <w:rPr>
          <w:sz w:val="22"/>
          <w:szCs w:val="22"/>
        </w:rPr>
      </w:pPr>
      <w:r>
        <w:rPr>
          <w:sz w:val="22"/>
          <w:szCs w:val="22"/>
        </w:rPr>
        <w:tab/>
      </w:r>
      <w:r w:rsidRPr="004A1900">
        <w:rPr>
          <w:sz w:val="22"/>
          <w:szCs w:val="22"/>
        </w:rPr>
        <w:t>få situationer vejledes og støttes sammen med andre borgere</w:t>
      </w:r>
    </w:p>
    <w:p w:rsidR="00AD6333" w:rsidRPr="004A1900" w:rsidRDefault="00AD6333" w:rsidP="00756A59">
      <w:pPr>
        <w:ind w:left="1304" w:hanging="1304"/>
        <w:rPr>
          <w:sz w:val="22"/>
          <w:szCs w:val="22"/>
        </w:rPr>
      </w:pPr>
      <w:r w:rsidRPr="004A1900">
        <w:rPr>
          <w:sz w:val="22"/>
          <w:szCs w:val="22"/>
        </w:rPr>
        <w:t>•</w:t>
      </w:r>
      <w:r w:rsidRPr="004A1900">
        <w:rPr>
          <w:sz w:val="22"/>
          <w:szCs w:val="22"/>
        </w:rPr>
        <w:tab/>
        <w:t>Borgeren har i nogle sammenhænge</w:t>
      </w:r>
      <w:r w:rsidR="00756A59">
        <w:rPr>
          <w:sz w:val="22"/>
          <w:szCs w:val="22"/>
        </w:rPr>
        <w:t xml:space="preserve"> </w:t>
      </w:r>
      <w:r w:rsidRPr="004A1900">
        <w:rPr>
          <w:sz w:val="22"/>
          <w:szCs w:val="22"/>
        </w:rPr>
        <w:t>behov for støtte i form af en individuel tilrettet struktur/pædagogik</w:t>
      </w:r>
    </w:p>
    <w:p w:rsidR="00AD6333" w:rsidRPr="004A1900" w:rsidRDefault="00AD6333" w:rsidP="00AD6333">
      <w:pPr>
        <w:rPr>
          <w:sz w:val="22"/>
          <w:szCs w:val="22"/>
        </w:rPr>
      </w:pPr>
    </w:p>
    <w:p w:rsidR="00AD6333" w:rsidRPr="004A1900" w:rsidRDefault="00AD6333" w:rsidP="00AD6333">
      <w:pPr>
        <w:rPr>
          <w:sz w:val="22"/>
          <w:szCs w:val="22"/>
        </w:rPr>
      </w:pPr>
      <w:r w:rsidRPr="004A1900">
        <w:rPr>
          <w:sz w:val="22"/>
          <w:szCs w:val="22"/>
        </w:rPr>
        <w:t xml:space="preserve">Kategorien </w:t>
      </w:r>
      <w:r w:rsidR="00756A59">
        <w:rPr>
          <w:sz w:val="22"/>
          <w:szCs w:val="22"/>
        </w:rPr>
        <w:t xml:space="preserve">D </w:t>
      </w:r>
      <w:r w:rsidRPr="004A1900">
        <w:rPr>
          <w:sz w:val="22"/>
          <w:szCs w:val="22"/>
        </w:rPr>
        <w:t xml:space="preserve">omfatter </w:t>
      </w:r>
      <w:r w:rsidR="00756A59">
        <w:rPr>
          <w:sz w:val="22"/>
          <w:szCs w:val="22"/>
        </w:rPr>
        <w:t xml:space="preserve">til en hvis grad </w:t>
      </w:r>
      <w:r w:rsidRPr="004A1900">
        <w:rPr>
          <w:sz w:val="22"/>
          <w:szCs w:val="22"/>
        </w:rPr>
        <w:t xml:space="preserve">bl.a. borgere, der </w:t>
      </w:r>
      <w:proofErr w:type="spellStart"/>
      <w:r w:rsidRPr="004A1900">
        <w:rPr>
          <w:sz w:val="22"/>
          <w:szCs w:val="22"/>
        </w:rPr>
        <w:t>pga</w:t>
      </w:r>
      <w:proofErr w:type="spellEnd"/>
      <w:r w:rsidRPr="004A1900">
        <w:rPr>
          <w:sz w:val="22"/>
          <w:szCs w:val="22"/>
        </w:rPr>
        <w:t xml:space="preserve"> fremskreden demens eller fysisk sygdom har svære/omfattende støttebehov</w:t>
      </w:r>
      <w:r w:rsidR="00756A59">
        <w:rPr>
          <w:sz w:val="22"/>
          <w:szCs w:val="22"/>
        </w:rPr>
        <w:t>.</w:t>
      </w:r>
    </w:p>
    <w:p w:rsidR="00AD6333" w:rsidRPr="004A1900" w:rsidRDefault="00AD6333" w:rsidP="00AD6333">
      <w:pPr>
        <w:rPr>
          <w:sz w:val="22"/>
          <w:szCs w:val="22"/>
        </w:rPr>
      </w:pPr>
    </w:p>
    <w:p w:rsidR="00AD6333" w:rsidRPr="004A1900" w:rsidRDefault="00AD6333" w:rsidP="00AD6333">
      <w:pPr>
        <w:rPr>
          <w:sz w:val="22"/>
          <w:szCs w:val="22"/>
        </w:rPr>
      </w:pPr>
      <w:r w:rsidRPr="004A1900">
        <w:rPr>
          <w:sz w:val="22"/>
          <w:szCs w:val="22"/>
        </w:rPr>
        <w:t xml:space="preserve">For borgere, der allerede bor på </w:t>
      </w:r>
      <w:r>
        <w:rPr>
          <w:sz w:val="22"/>
          <w:szCs w:val="22"/>
        </w:rPr>
        <w:t>Højsletten</w:t>
      </w:r>
      <w:r w:rsidRPr="004A1900">
        <w:rPr>
          <w:sz w:val="22"/>
          <w:szCs w:val="22"/>
        </w:rPr>
        <w:t>, hvis støttebehov</w:t>
      </w:r>
      <w:r w:rsidR="00756A59">
        <w:rPr>
          <w:sz w:val="22"/>
          <w:szCs w:val="22"/>
        </w:rPr>
        <w:t xml:space="preserve"> individualiseres </w:t>
      </w:r>
      <w:r w:rsidR="004E5322">
        <w:rPr>
          <w:sz w:val="22"/>
          <w:szCs w:val="22"/>
        </w:rPr>
        <w:t xml:space="preserve">og øges </w:t>
      </w:r>
      <w:r w:rsidR="00756A59">
        <w:rPr>
          <w:sz w:val="22"/>
          <w:szCs w:val="22"/>
        </w:rPr>
        <w:t>yderligere til f.eks.</w:t>
      </w:r>
      <w:r w:rsidRPr="004A1900">
        <w:rPr>
          <w:sz w:val="22"/>
          <w:szCs w:val="22"/>
        </w:rPr>
        <w:t xml:space="preserve"> terminal pleje, kan der indgås særlige aftaler om en individuel særtakst udover de nævnte kategorier</w:t>
      </w:r>
    </w:p>
    <w:p w:rsidR="00AD6333" w:rsidRPr="004A1900" w:rsidRDefault="00AD6333" w:rsidP="00AD6333">
      <w:pPr>
        <w:rPr>
          <w:sz w:val="22"/>
          <w:szCs w:val="22"/>
        </w:rPr>
      </w:pPr>
    </w:p>
    <w:p w:rsidR="00B131C6" w:rsidRDefault="00B131C6" w:rsidP="00B131C6">
      <w:pPr>
        <w:rPr>
          <w:sz w:val="22"/>
          <w:szCs w:val="22"/>
        </w:rPr>
      </w:pPr>
      <w:r>
        <w:rPr>
          <w:sz w:val="22"/>
          <w:szCs w:val="22"/>
        </w:rPr>
        <w:t>Såfremt indsats</w:t>
      </w:r>
      <w:r w:rsidR="00904663">
        <w:rPr>
          <w:sz w:val="22"/>
          <w:szCs w:val="22"/>
        </w:rPr>
        <w:t xml:space="preserve">en </w:t>
      </w:r>
      <w:r w:rsidRPr="004A1900">
        <w:rPr>
          <w:sz w:val="22"/>
          <w:szCs w:val="22"/>
        </w:rPr>
        <w:t xml:space="preserve">over en periode afviger væsentligt fra bestillingsmålene og målene i den pædagogiske plan, </w:t>
      </w:r>
      <w:r w:rsidR="00904663">
        <w:rPr>
          <w:sz w:val="22"/>
          <w:szCs w:val="22"/>
        </w:rPr>
        <w:t xml:space="preserve">så vil leder/medarbejdere på Højsletten tage kontakt til </w:t>
      </w:r>
      <w:r w:rsidRPr="004A1900">
        <w:rPr>
          <w:sz w:val="22"/>
          <w:szCs w:val="22"/>
        </w:rPr>
        <w:t xml:space="preserve">borgerens </w:t>
      </w:r>
      <w:r w:rsidR="00904663">
        <w:rPr>
          <w:sz w:val="22"/>
          <w:szCs w:val="22"/>
        </w:rPr>
        <w:t>rådgiver for en dialog med</w:t>
      </w:r>
      <w:r w:rsidRPr="004A1900">
        <w:rPr>
          <w:sz w:val="22"/>
          <w:szCs w:val="22"/>
        </w:rPr>
        <w:t xml:space="preserve"> henblik på fornyet stillingtagen til, hvorvidt borgeren får det rette tilbud og/eller støtte.</w:t>
      </w:r>
    </w:p>
    <w:p w:rsidR="00AD6333" w:rsidRDefault="00AD6333" w:rsidP="00AD6333">
      <w:pPr>
        <w:rPr>
          <w:sz w:val="22"/>
          <w:szCs w:val="22"/>
        </w:rPr>
      </w:pPr>
    </w:p>
    <w:p w:rsidR="008D55E6" w:rsidRDefault="008D55E6" w:rsidP="00AD6333">
      <w:pPr>
        <w:rPr>
          <w:sz w:val="22"/>
          <w:szCs w:val="22"/>
        </w:rPr>
      </w:pPr>
    </w:p>
    <w:p w:rsidR="00AD6333" w:rsidRPr="00846CDD" w:rsidRDefault="00AD6333" w:rsidP="00AD6333">
      <w:pPr>
        <w:rPr>
          <w:b/>
          <w:sz w:val="22"/>
          <w:szCs w:val="22"/>
        </w:rPr>
      </w:pPr>
      <w:r w:rsidRPr="00846CDD">
        <w:rPr>
          <w:b/>
          <w:sz w:val="22"/>
          <w:szCs w:val="22"/>
        </w:rPr>
        <w:t>Ydelsens indhold og omfang</w:t>
      </w:r>
    </w:p>
    <w:p w:rsidR="00AD6333" w:rsidRPr="00846CDD" w:rsidRDefault="00AD6333" w:rsidP="00AD6333">
      <w:pPr>
        <w:rPr>
          <w:sz w:val="22"/>
          <w:szCs w:val="22"/>
        </w:rPr>
      </w:pPr>
      <w:r w:rsidRPr="00846CDD">
        <w:rPr>
          <w:sz w:val="22"/>
          <w:szCs w:val="22"/>
        </w:rPr>
        <w:tab/>
      </w:r>
    </w:p>
    <w:p w:rsidR="00017793" w:rsidRDefault="00017793" w:rsidP="00017793">
      <w:pPr>
        <w:pStyle w:val="Almindeligtekst"/>
        <w:rPr>
          <w:rFonts w:ascii="TrueFrutiger" w:hAnsi="TrueFrutiger"/>
          <w:sz w:val="22"/>
          <w:szCs w:val="22"/>
        </w:rPr>
      </w:pPr>
      <w:r w:rsidRPr="00846CDD">
        <w:rPr>
          <w:rFonts w:ascii="TrueFrutiger" w:hAnsi="TrueFrutiger"/>
          <w:sz w:val="22"/>
          <w:szCs w:val="22"/>
        </w:rPr>
        <w:t>Temaer</w:t>
      </w:r>
      <w:r w:rsidR="00440B24">
        <w:rPr>
          <w:rFonts w:ascii="TrueFrutiger" w:hAnsi="TrueFrutiger"/>
          <w:sz w:val="22"/>
          <w:szCs w:val="22"/>
        </w:rPr>
        <w:t xml:space="preserve">ne </w:t>
      </w:r>
      <w:r w:rsidRPr="00846CDD">
        <w:rPr>
          <w:rFonts w:ascii="TrueFrutiger" w:hAnsi="TrueFrutiger"/>
          <w:sz w:val="22"/>
          <w:szCs w:val="22"/>
        </w:rPr>
        <w:t xml:space="preserve">tager udgangspunkt i voksenudredningsmetode </w:t>
      </w:r>
      <w:r w:rsidR="00440B24">
        <w:rPr>
          <w:rFonts w:ascii="TrueFrutiger" w:hAnsi="TrueFrutiger"/>
          <w:sz w:val="22"/>
          <w:szCs w:val="22"/>
        </w:rPr>
        <w:t>(</w:t>
      </w:r>
      <w:r w:rsidRPr="00846CDD">
        <w:rPr>
          <w:rFonts w:ascii="TrueFrutiger" w:hAnsi="TrueFrutiger"/>
          <w:sz w:val="22"/>
          <w:szCs w:val="22"/>
        </w:rPr>
        <w:t>VUM</w:t>
      </w:r>
      <w:r w:rsidR="00440B24">
        <w:rPr>
          <w:rFonts w:ascii="TrueFrutiger" w:hAnsi="TrueFrutiger"/>
          <w:sz w:val="22"/>
          <w:szCs w:val="22"/>
        </w:rPr>
        <w:t>)</w:t>
      </w:r>
      <w:r w:rsidR="00554C72" w:rsidRPr="00846CDD">
        <w:rPr>
          <w:rFonts w:ascii="TrueFrutiger" w:hAnsi="TrueFrutiger"/>
          <w:sz w:val="22"/>
          <w:szCs w:val="22"/>
        </w:rPr>
        <w:t xml:space="preserve"> </w:t>
      </w:r>
    </w:p>
    <w:p w:rsidR="00440B24" w:rsidRPr="00846CDD" w:rsidRDefault="00440B24" w:rsidP="00017793">
      <w:pPr>
        <w:pStyle w:val="Almindeligtekst"/>
        <w:rPr>
          <w:rFonts w:ascii="TrueFrutiger" w:hAnsi="TrueFrutiger"/>
          <w:sz w:val="22"/>
          <w:szCs w:val="22"/>
        </w:rPr>
      </w:pPr>
    </w:p>
    <w:p w:rsidR="00017793" w:rsidRPr="00066FBB" w:rsidRDefault="00017793" w:rsidP="00017793">
      <w:pPr>
        <w:pStyle w:val="Almindeligtekst"/>
        <w:rPr>
          <w:rFonts w:ascii="TrueFrutiger" w:hAnsi="TrueFrutiger"/>
          <w:b/>
          <w:i/>
          <w:sz w:val="22"/>
          <w:szCs w:val="22"/>
        </w:rPr>
      </w:pPr>
      <w:r w:rsidRPr="00066FBB">
        <w:rPr>
          <w:rFonts w:ascii="TrueFrutiger" w:hAnsi="TrueFrutiger"/>
          <w:b/>
          <w:i/>
          <w:sz w:val="22"/>
          <w:szCs w:val="22"/>
        </w:rPr>
        <w:t>Praktiske opgaver i boligen</w:t>
      </w:r>
    </w:p>
    <w:p w:rsidR="00017793" w:rsidRPr="00846CDD" w:rsidRDefault="00017793" w:rsidP="00017793">
      <w:pPr>
        <w:pStyle w:val="Almindeligtekst"/>
        <w:rPr>
          <w:rFonts w:ascii="TrueFrutiger" w:hAnsi="TrueFrutiger"/>
          <w:sz w:val="22"/>
          <w:szCs w:val="22"/>
        </w:rPr>
      </w:pPr>
      <w:r w:rsidRPr="00846CDD">
        <w:rPr>
          <w:rFonts w:ascii="TrueFrutiger" w:hAnsi="TrueFrutiger"/>
          <w:sz w:val="22"/>
          <w:szCs w:val="22"/>
        </w:rPr>
        <w:t>Ydelsen</w:t>
      </w:r>
      <w:r w:rsidR="00846CDD" w:rsidRPr="00846CDD">
        <w:rPr>
          <w:rFonts w:ascii="TrueFrutiger" w:hAnsi="TrueFrutiger"/>
          <w:sz w:val="22"/>
          <w:szCs w:val="22"/>
        </w:rPr>
        <w:t xml:space="preserve"> består af, en</w:t>
      </w:r>
      <w:r w:rsidRPr="00846CDD">
        <w:rPr>
          <w:rFonts w:ascii="TrueFrutiger" w:hAnsi="TrueFrutiger"/>
          <w:sz w:val="22"/>
          <w:szCs w:val="22"/>
        </w:rPr>
        <w:t xml:space="preserve"> individuel vejledning, støtte og</w:t>
      </w:r>
      <w:r w:rsidR="00846CDD" w:rsidRPr="00846CDD">
        <w:rPr>
          <w:rFonts w:ascii="TrueFrutiger" w:hAnsi="TrueFrutiger"/>
          <w:sz w:val="22"/>
          <w:szCs w:val="22"/>
        </w:rPr>
        <w:t>/</w:t>
      </w:r>
      <w:r w:rsidRPr="00846CDD">
        <w:rPr>
          <w:rFonts w:ascii="TrueFrutiger" w:hAnsi="TrueFrutiger"/>
          <w:sz w:val="22"/>
          <w:szCs w:val="22"/>
        </w:rPr>
        <w:t xml:space="preserve"> eller fysisk og praktisk hjælp</w:t>
      </w:r>
      <w:r w:rsidR="00846CDD" w:rsidRPr="00846CDD">
        <w:rPr>
          <w:rFonts w:ascii="TrueFrutiger" w:hAnsi="TrueFrutiger"/>
          <w:sz w:val="22"/>
          <w:szCs w:val="22"/>
        </w:rPr>
        <w:t>,</w:t>
      </w:r>
      <w:r w:rsidRPr="00846CDD">
        <w:rPr>
          <w:rFonts w:ascii="TrueFrutiger" w:hAnsi="TrueFrutiger"/>
          <w:sz w:val="22"/>
          <w:szCs w:val="22"/>
        </w:rPr>
        <w:t xml:space="preserve"> </w:t>
      </w:r>
      <w:r w:rsidR="00846CDD" w:rsidRPr="00846CDD">
        <w:rPr>
          <w:rFonts w:ascii="TrueFrutiger" w:hAnsi="TrueFrutiger"/>
          <w:sz w:val="22"/>
          <w:szCs w:val="22"/>
        </w:rPr>
        <w:t>som består</w:t>
      </w:r>
      <w:r w:rsidR="00554C72" w:rsidRPr="00846CDD">
        <w:rPr>
          <w:rFonts w:ascii="TrueFrutiger" w:hAnsi="TrueFrutiger"/>
          <w:sz w:val="22"/>
          <w:szCs w:val="22"/>
        </w:rPr>
        <w:t xml:space="preserve"> af hjælp til</w:t>
      </w:r>
      <w:r w:rsidR="0023119F" w:rsidRPr="00846CDD">
        <w:rPr>
          <w:rFonts w:ascii="TrueFrutiger" w:hAnsi="TrueFrutiger"/>
          <w:sz w:val="22"/>
          <w:szCs w:val="22"/>
        </w:rPr>
        <w:t xml:space="preserve"> </w:t>
      </w:r>
    </w:p>
    <w:p w:rsidR="00017793" w:rsidRPr="00846CDD" w:rsidRDefault="00017793" w:rsidP="00017793">
      <w:pPr>
        <w:pStyle w:val="Almindeligtekst"/>
        <w:rPr>
          <w:rFonts w:ascii="TrueFrutiger" w:hAnsi="TrueFrutiger"/>
          <w:sz w:val="22"/>
          <w:szCs w:val="22"/>
        </w:rPr>
      </w:pPr>
    </w:p>
    <w:p w:rsidR="00017793" w:rsidRPr="00846CDD" w:rsidRDefault="00017793" w:rsidP="00F967C6">
      <w:pPr>
        <w:pStyle w:val="Almindeligtekst"/>
        <w:numPr>
          <w:ilvl w:val="0"/>
          <w:numId w:val="7"/>
        </w:numPr>
        <w:rPr>
          <w:rFonts w:ascii="TrueFrutiger" w:hAnsi="TrueFrutiger"/>
          <w:sz w:val="22"/>
          <w:szCs w:val="22"/>
        </w:rPr>
      </w:pPr>
      <w:r w:rsidRPr="00846CDD">
        <w:rPr>
          <w:rFonts w:ascii="TrueFrutiger" w:hAnsi="TrueFrutiger"/>
          <w:sz w:val="22"/>
          <w:szCs w:val="22"/>
        </w:rPr>
        <w:t>rengøring i egen bolig</w:t>
      </w:r>
    </w:p>
    <w:p w:rsidR="00017793" w:rsidRPr="00846CDD" w:rsidRDefault="00017793" w:rsidP="00F967C6">
      <w:pPr>
        <w:pStyle w:val="Almindeligtekst"/>
        <w:numPr>
          <w:ilvl w:val="0"/>
          <w:numId w:val="7"/>
        </w:numPr>
        <w:rPr>
          <w:rFonts w:ascii="TrueFrutiger" w:hAnsi="TrueFrutiger"/>
          <w:sz w:val="22"/>
          <w:szCs w:val="22"/>
        </w:rPr>
      </w:pPr>
      <w:r w:rsidRPr="00846CDD">
        <w:rPr>
          <w:rFonts w:ascii="TrueFrutiger" w:hAnsi="TrueFrutiger"/>
          <w:sz w:val="22"/>
          <w:szCs w:val="22"/>
        </w:rPr>
        <w:t>oprydning i egen bolig</w:t>
      </w:r>
    </w:p>
    <w:p w:rsidR="00017793" w:rsidRPr="00846CDD" w:rsidRDefault="00017793" w:rsidP="00F967C6">
      <w:pPr>
        <w:pStyle w:val="Almindeligtekst"/>
        <w:numPr>
          <w:ilvl w:val="0"/>
          <w:numId w:val="7"/>
        </w:numPr>
        <w:rPr>
          <w:rFonts w:ascii="TrueFrutiger" w:hAnsi="TrueFrutiger"/>
          <w:sz w:val="22"/>
          <w:szCs w:val="22"/>
        </w:rPr>
      </w:pPr>
      <w:r w:rsidRPr="00846CDD">
        <w:rPr>
          <w:rFonts w:ascii="TrueFrutiger" w:hAnsi="TrueFrutiger"/>
          <w:sz w:val="22"/>
          <w:szCs w:val="22"/>
        </w:rPr>
        <w:t>vask af eget tøj</w:t>
      </w:r>
    </w:p>
    <w:p w:rsidR="00017793" w:rsidRPr="00846CDD" w:rsidRDefault="00017793" w:rsidP="00F967C6">
      <w:pPr>
        <w:pStyle w:val="Almindeligtekst"/>
        <w:numPr>
          <w:ilvl w:val="0"/>
          <w:numId w:val="7"/>
        </w:numPr>
        <w:rPr>
          <w:rFonts w:ascii="TrueFrutiger" w:hAnsi="TrueFrutiger"/>
          <w:sz w:val="22"/>
          <w:szCs w:val="22"/>
        </w:rPr>
      </w:pPr>
      <w:r w:rsidRPr="00846CDD">
        <w:rPr>
          <w:rFonts w:ascii="TrueFrutiger" w:hAnsi="TrueFrutiger"/>
          <w:sz w:val="22"/>
          <w:szCs w:val="22"/>
        </w:rPr>
        <w:t>betjening af tekniske installationer/TV, IT m.v</w:t>
      </w:r>
      <w:r w:rsidR="009265D8">
        <w:rPr>
          <w:rFonts w:ascii="TrueFrutiger" w:hAnsi="TrueFrutiger"/>
          <w:sz w:val="22"/>
          <w:szCs w:val="22"/>
        </w:rPr>
        <w:t>.</w:t>
      </w:r>
    </w:p>
    <w:p w:rsidR="000B67A0" w:rsidRPr="00846CDD" w:rsidRDefault="000B67A0" w:rsidP="00F967C6">
      <w:pPr>
        <w:pStyle w:val="Almindeligtekst"/>
        <w:numPr>
          <w:ilvl w:val="0"/>
          <w:numId w:val="7"/>
        </w:numPr>
        <w:rPr>
          <w:rFonts w:ascii="TrueFrutiger" w:hAnsi="TrueFrutiger"/>
          <w:sz w:val="22"/>
          <w:szCs w:val="22"/>
        </w:rPr>
      </w:pPr>
      <w:r w:rsidRPr="00846CDD">
        <w:rPr>
          <w:rFonts w:ascii="TrueFrutiger" w:hAnsi="TrueFrutiger"/>
          <w:sz w:val="22"/>
          <w:szCs w:val="22"/>
        </w:rPr>
        <w:t>personlige indkøb</w:t>
      </w:r>
    </w:p>
    <w:p w:rsidR="000B67A0" w:rsidRPr="00846CDD" w:rsidRDefault="000B67A0" w:rsidP="00F967C6">
      <w:pPr>
        <w:pStyle w:val="Almindeligtekst"/>
        <w:numPr>
          <w:ilvl w:val="0"/>
          <w:numId w:val="7"/>
        </w:numPr>
        <w:rPr>
          <w:rFonts w:ascii="TrueFrutiger" w:hAnsi="TrueFrutiger"/>
          <w:sz w:val="22"/>
          <w:szCs w:val="22"/>
        </w:rPr>
      </w:pPr>
      <w:r w:rsidRPr="00846CDD">
        <w:rPr>
          <w:rFonts w:ascii="TrueFrutiger" w:hAnsi="TrueFrutiger"/>
          <w:sz w:val="22"/>
          <w:szCs w:val="22"/>
        </w:rPr>
        <w:t>madlavning</w:t>
      </w:r>
      <w:r w:rsidR="0023119F" w:rsidRPr="00846CDD">
        <w:rPr>
          <w:rFonts w:ascii="TrueFrutiger" w:hAnsi="TrueFrutiger"/>
          <w:sz w:val="22"/>
          <w:szCs w:val="22"/>
        </w:rPr>
        <w:t xml:space="preserve">, </w:t>
      </w:r>
      <w:r w:rsidRPr="00846CDD">
        <w:rPr>
          <w:rFonts w:ascii="TrueFrutiger" w:hAnsi="TrueFrutiger"/>
          <w:sz w:val="22"/>
          <w:szCs w:val="22"/>
        </w:rPr>
        <w:t>tilberedning</w:t>
      </w:r>
      <w:r w:rsidR="0023119F" w:rsidRPr="00846CDD">
        <w:rPr>
          <w:rFonts w:ascii="TrueFrutiger" w:hAnsi="TrueFrutiger"/>
          <w:sz w:val="22"/>
          <w:szCs w:val="22"/>
        </w:rPr>
        <w:t xml:space="preserve"> og spisning</w:t>
      </w:r>
      <w:r w:rsidRPr="00846CDD">
        <w:rPr>
          <w:rFonts w:ascii="TrueFrutiger" w:hAnsi="TrueFrutiger"/>
          <w:sz w:val="22"/>
          <w:szCs w:val="22"/>
        </w:rPr>
        <w:t xml:space="preserve"> af mad</w:t>
      </w:r>
    </w:p>
    <w:p w:rsidR="00554C72" w:rsidRPr="00846CDD" w:rsidRDefault="00554C72" w:rsidP="00F967C6">
      <w:pPr>
        <w:pStyle w:val="Almindeligtekst"/>
        <w:numPr>
          <w:ilvl w:val="0"/>
          <w:numId w:val="7"/>
        </w:numPr>
        <w:rPr>
          <w:rFonts w:ascii="TrueFrutiger" w:hAnsi="TrueFrutiger"/>
          <w:sz w:val="22"/>
          <w:szCs w:val="22"/>
        </w:rPr>
      </w:pPr>
      <w:r w:rsidRPr="00846CDD">
        <w:rPr>
          <w:rFonts w:ascii="TrueFrutiger" w:hAnsi="TrueFrutiger"/>
          <w:sz w:val="22"/>
          <w:szCs w:val="22"/>
        </w:rPr>
        <w:t>rengøring af hjælpemidler</w:t>
      </w:r>
    </w:p>
    <w:p w:rsidR="000B67A0" w:rsidRPr="00846CDD" w:rsidRDefault="000B67A0" w:rsidP="0023119F">
      <w:pPr>
        <w:pStyle w:val="Almindeligtekst"/>
        <w:ind w:left="360"/>
        <w:rPr>
          <w:rFonts w:ascii="TrueFrutiger" w:hAnsi="TrueFrutiger"/>
          <w:sz w:val="22"/>
          <w:szCs w:val="22"/>
        </w:rPr>
      </w:pPr>
    </w:p>
    <w:p w:rsidR="00017793" w:rsidRPr="00846CDD" w:rsidRDefault="00017793" w:rsidP="00017793">
      <w:pPr>
        <w:pStyle w:val="Almindeligtekst"/>
        <w:rPr>
          <w:rFonts w:ascii="TrueFrutiger" w:hAnsi="TrueFrutiger"/>
          <w:sz w:val="22"/>
          <w:szCs w:val="22"/>
        </w:rPr>
      </w:pPr>
    </w:p>
    <w:p w:rsidR="00017793" w:rsidRPr="00066FBB" w:rsidRDefault="004E5322" w:rsidP="00017793">
      <w:pPr>
        <w:pStyle w:val="Almindeligtekst"/>
        <w:rPr>
          <w:rFonts w:ascii="TrueFrutiger" w:hAnsi="TrueFrutiger"/>
          <w:b/>
          <w:i/>
          <w:sz w:val="22"/>
          <w:szCs w:val="22"/>
        </w:rPr>
      </w:pPr>
      <w:r w:rsidRPr="00066FBB">
        <w:rPr>
          <w:rFonts w:ascii="TrueFrutiger" w:hAnsi="TrueFrutiger"/>
          <w:b/>
          <w:i/>
          <w:sz w:val="22"/>
          <w:szCs w:val="22"/>
        </w:rPr>
        <w:t>E</w:t>
      </w:r>
      <w:r w:rsidR="00017793" w:rsidRPr="00066FBB">
        <w:rPr>
          <w:rFonts w:ascii="TrueFrutiger" w:hAnsi="TrueFrutiger"/>
          <w:b/>
          <w:i/>
          <w:sz w:val="22"/>
          <w:szCs w:val="22"/>
        </w:rPr>
        <w:t>genomsorg</w:t>
      </w:r>
      <w:r w:rsidR="0023119F" w:rsidRPr="00066FBB">
        <w:rPr>
          <w:rFonts w:ascii="TrueFrutiger" w:hAnsi="TrueFrutiger"/>
          <w:b/>
          <w:i/>
          <w:sz w:val="22"/>
          <w:szCs w:val="22"/>
        </w:rPr>
        <w:t xml:space="preserve"> </w:t>
      </w:r>
      <w:r w:rsidR="00017793" w:rsidRPr="00066FBB">
        <w:rPr>
          <w:rFonts w:ascii="TrueFrutiger" w:hAnsi="TrueFrutiger"/>
          <w:b/>
          <w:i/>
          <w:sz w:val="22"/>
          <w:szCs w:val="22"/>
        </w:rPr>
        <w:t xml:space="preserve"> </w:t>
      </w:r>
    </w:p>
    <w:p w:rsidR="00846CDD" w:rsidRPr="00846CDD" w:rsidRDefault="00846CDD" w:rsidP="00846CDD">
      <w:pPr>
        <w:pStyle w:val="Almindeligtekst"/>
        <w:rPr>
          <w:rFonts w:ascii="TrueFrutiger" w:hAnsi="TrueFrutiger"/>
          <w:sz w:val="22"/>
          <w:szCs w:val="22"/>
        </w:rPr>
      </w:pPr>
      <w:r w:rsidRPr="00846CDD">
        <w:rPr>
          <w:rFonts w:ascii="TrueFrutiger" w:hAnsi="TrueFrutiger"/>
          <w:sz w:val="22"/>
          <w:szCs w:val="22"/>
        </w:rPr>
        <w:t xml:space="preserve">Ydelsen består af, en individuel vejledning, støtte og/ eller fysisk og praktisk hjælp, som består af hjælp til </w:t>
      </w:r>
    </w:p>
    <w:p w:rsidR="00017793" w:rsidRPr="00846CDD" w:rsidRDefault="00017793" w:rsidP="00017793">
      <w:pPr>
        <w:pStyle w:val="Almindeligtekst"/>
        <w:rPr>
          <w:rFonts w:ascii="TrueFrutiger" w:hAnsi="TrueFrutiger"/>
          <w:sz w:val="22"/>
          <w:szCs w:val="22"/>
        </w:rPr>
      </w:pPr>
    </w:p>
    <w:p w:rsidR="002E0C01" w:rsidRPr="00846CDD" w:rsidRDefault="00066FBB" w:rsidP="00F967C6">
      <w:pPr>
        <w:pStyle w:val="Almindeligtekst"/>
        <w:numPr>
          <w:ilvl w:val="0"/>
          <w:numId w:val="8"/>
        </w:numPr>
        <w:rPr>
          <w:rFonts w:ascii="TrueFrutiger" w:hAnsi="TrueFrutiger"/>
          <w:sz w:val="22"/>
          <w:szCs w:val="22"/>
        </w:rPr>
      </w:pPr>
      <w:r>
        <w:rPr>
          <w:rFonts w:ascii="TrueFrutiger" w:hAnsi="TrueFrutiger"/>
          <w:sz w:val="22"/>
          <w:szCs w:val="22"/>
        </w:rPr>
        <w:t xml:space="preserve">at </w:t>
      </w:r>
      <w:r w:rsidR="002E0C01" w:rsidRPr="00846CDD">
        <w:rPr>
          <w:rFonts w:ascii="TrueFrutiger" w:hAnsi="TrueFrutiger"/>
          <w:sz w:val="22"/>
          <w:szCs w:val="22"/>
        </w:rPr>
        <w:t>bad</w:t>
      </w:r>
      <w:r w:rsidR="00554C72" w:rsidRPr="00846CDD">
        <w:rPr>
          <w:rFonts w:ascii="TrueFrutiger" w:hAnsi="TrueFrutiger"/>
          <w:sz w:val="22"/>
          <w:szCs w:val="22"/>
        </w:rPr>
        <w:t>e</w:t>
      </w:r>
      <w:r>
        <w:rPr>
          <w:rFonts w:ascii="TrueFrutiger" w:hAnsi="TrueFrutiger"/>
          <w:sz w:val="22"/>
          <w:szCs w:val="22"/>
        </w:rPr>
        <w:t xml:space="preserve"> og udføre</w:t>
      </w:r>
      <w:r w:rsidR="002E0C01" w:rsidRPr="00846CDD">
        <w:rPr>
          <w:rFonts w:ascii="TrueFrutiger" w:hAnsi="TrueFrutiger"/>
          <w:sz w:val="22"/>
          <w:szCs w:val="22"/>
        </w:rPr>
        <w:t xml:space="preserve"> personlig pleje og hygiejne</w:t>
      </w:r>
    </w:p>
    <w:p w:rsidR="00017793" w:rsidRPr="00846CDD" w:rsidRDefault="00017793" w:rsidP="00F967C6">
      <w:pPr>
        <w:pStyle w:val="Almindeligtekst"/>
        <w:numPr>
          <w:ilvl w:val="0"/>
          <w:numId w:val="8"/>
        </w:numPr>
        <w:rPr>
          <w:rFonts w:ascii="TrueFrutiger" w:hAnsi="TrueFrutiger"/>
          <w:sz w:val="22"/>
          <w:szCs w:val="22"/>
        </w:rPr>
      </w:pPr>
      <w:r w:rsidRPr="00846CDD">
        <w:rPr>
          <w:rFonts w:ascii="TrueFrutiger" w:hAnsi="TrueFrutiger"/>
          <w:sz w:val="22"/>
          <w:szCs w:val="22"/>
        </w:rPr>
        <w:t>toiletbesøg</w:t>
      </w:r>
    </w:p>
    <w:p w:rsidR="00017793" w:rsidRPr="00846CDD" w:rsidRDefault="00017793" w:rsidP="00F967C6">
      <w:pPr>
        <w:pStyle w:val="Almindeligtekst"/>
        <w:numPr>
          <w:ilvl w:val="0"/>
          <w:numId w:val="8"/>
        </w:numPr>
        <w:rPr>
          <w:rFonts w:ascii="TrueFrutiger" w:hAnsi="TrueFrutiger"/>
          <w:sz w:val="22"/>
          <w:szCs w:val="22"/>
        </w:rPr>
      </w:pPr>
      <w:r w:rsidRPr="00846CDD">
        <w:rPr>
          <w:rFonts w:ascii="TrueFrutiger" w:hAnsi="TrueFrutiger"/>
          <w:sz w:val="22"/>
          <w:szCs w:val="22"/>
        </w:rPr>
        <w:t>af- og påklædning</w:t>
      </w:r>
    </w:p>
    <w:p w:rsidR="00017793" w:rsidRPr="00846CDD" w:rsidRDefault="00066FBB" w:rsidP="00F967C6">
      <w:pPr>
        <w:pStyle w:val="Almindeligtekst"/>
        <w:numPr>
          <w:ilvl w:val="0"/>
          <w:numId w:val="8"/>
        </w:numPr>
        <w:rPr>
          <w:rFonts w:ascii="TrueFrutiger" w:hAnsi="TrueFrutiger"/>
          <w:sz w:val="22"/>
          <w:szCs w:val="22"/>
        </w:rPr>
      </w:pPr>
      <w:r>
        <w:rPr>
          <w:rFonts w:ascii="TrueFrutiger" w:hAnsi="TrueFrutiger"/>
          <w:sz w:val="22"/>
          <w:szCs w:val="22"/>
        </w:rPr>
        <w:t xml:space="preserve">at </w:t>
      </w:r>
      <w:r w:rsidR="00F949F3">
        <w:rPr>
          <w:rFonts w:ascii="TrueFrutiger" w:hAnsi="TrueFrutiger"/>
          <w:sz w:val="22"/>
          <w:szCs w:val="22"/>
        </w:rPr>
        <w:t xml:space="preserve">finde </w:t>
      </w:r>
      <w:r w:rsidR="00017793" w:rsidRPr="00846CDD">
        <w:rPr>
          <w:rFonts w:ascii="TrueFrutiger" w:hAnsi="TrueFrutiger"/>
          <w:sz w:val="22"/>
          <w:szCs w:val="22"/>
        </w:rPr>
        <w:t>døgnrytmen</w:t>
      </w:r>
    </w:p>
    <w:p w:rsidR="002E0C01" w:rsidRPr="00846CDD" w:rsidRDefault="002E0C01" w:rsidP="00F967C6">
      <w:pPr>
        <w:pStyle w:val="Almindeligtekst"/>
        <w:numPr>
          <w:ilvl w:val="0"/>
          <w:numId w:val="8"/>
        </w:numPr>
        <w:rPr>
          <w:rFonts w:ascii="TrueFrutiger" w:hAnsi="TrueFrutiger"/>
          <w:sz w:val="22"/>
          <w:szCs w:val="22"/>
        </w:rPr>
      </w:pPr>
      <w:r w:rsidRPr="00846CDD">
        <w:rPr>
          <w:rFonts w:ascii="TrueFrutiger" w:hAnsi="TrueFrutiger"/>
          <w:sz w:val="22"/>
          <w:szCs w:val="22"/>
        </w:rPr>
        <w:t>anvendelse af personlige hjælpemidler</w:t>
      </w:r>
    </w:p>
    <w:p w:rsidR="00017793" w:rsidRPr="00846CDD" w:rsidRDefault="00017793" w:rsidP="00017793">
      <w:pPr>
        <w:pStyle w:val="Almindeligtekst"/>
        <w:rPr>
          <w:rFonts w:ascii="TrueFrutiger" w:hAnsi="TrueFrutiger"/>
          <w:sz w:val="22"/>
          <w:szCs w:val="22"/>
        </w:rPr>
      </w:pPr>
    </w:p>
    <w:p w:rsidR="00017793" w:rsidRPr="00846CDD" w:rsidRDefault="00017793" w:rsidP="00017793">
      <w:pPr>
        <w:pStyle w:val="Almindeligtekst"/>
        <w:rPr>
          <w:rFonts w:ascii="TrueFrutiger" w:hAnsi="TrueFrutiger"/>
          <w:sz w:val="22"/>
          <w:szCs w:val="22"/>
        </w:rPr>
      </w:pPr>
    </w:p>
    <w:p w:rsidR="00017793" w:rsidRPr="00066FBB" w:rsidRDefault="00017793" w:rsidP="00017793">
      <w:pPr>
        <w:pStyle w:val="Almindeligtekst"/>
        <w:rPr>
          <w:rFonts w:ascii="TrueFrutiger" w:hAnsi="TrueFrutiger"/>
          <w:b/>
          <w:i/>
          <w:sz w:val="22"/>
          <w:szCs w:val="22"/>
        </w:rPr>
      </w:pPr>
      <w:r w:rsidRPr="00066FBB">
        <w:rPr>
          <w:rFonts w:ascii="TrueFrutiger" w:hAnsi="TrueFrutiger"/>
          <w:b/>
          <w:i/>
          <w:sz w:val="22"/>
          <w:szCs w:val="22"/>
        </w:rPr>
        <w:t>Socialt liv</w:t>
      </w:r>
    </w:p>
    <w:p w:rsidR="00846CDD" w:rsidRPr="00846CDD" w:rsidRDefault="00846CDD" w:rsidP="00846CDD">
      <w:pPr>
        <w:pStyle w:val="Almindeligtekst"/>
        <w:rPr>
          <w:rFonts w:ascii="TrueFrutiger" w:hAnsi="TrueFrutiger"/>
          <w:sz w:val="22"/>
          <w:szCs w:val="22"/>
        </w:rPr>
      </w:pPr>
      <w:r w:rsidRPr="00846CDD">
        <w:rPr>
          <w:rFonts w:ascii="TrueFrutiger" w:hAnsi="TrueFrutiger"/>
          <w:sz w:val="22"/>
          <w:szCs w:val="22"/>
        </w:rPr>
        <w:t xml:space="preserve">Ydelsen består af, en individuel vejledning, støtte og/ eller fysisk og praktisk hjælp, som består af hjælp til </w:t>
      </w:r>
    </w:p>
    <w:p w:rsidR="00017793" w:rsidRPr="00846CDD" w:rsidRDefault="00017793" w:rsidP="00017793">
      <w:pPr>
        <w:pStyle w:val="Almindeligtekst"/>
        <w:rPr>
          <w:rFonts w:ascii="TrueFrutiger" w:hAnsi="TrueFrutiger"/>
          <w:sz w:val="22"/>
          <w:szCs w:val="22"/>
        </w:rPr>
      </w:pPr>
    </w:p>
    <w:p w:rsidR="00DC4625" w:rsidRPr="00846CDD" w:rsidRDefault="00DC4625" w:rsidP="00017793">
      <w:pPr>
        <w:pStyle w:val="Almindeligtekst"/>
        <w:rPr>
          <w:rFonts w:ascii="TrueFrutiger" w:hAnsi="TrueFrutiger"/>
          <w:sz w:val="22"/>
          <w:szCs w:val="22"/>
        </w:rPr>
      </w:pPr>
      <w:r w:rsidRPr="00846CDD">
        <w:rPr>
          <w:rFonts w:ascii="TrueFrutiger" w:hAnsi="TrueFrutiger"/>
          <w:sz w:val="22"/>
          <w:szCs w:val="22"/>
        </w:rPr>
        <w:t xml:space="preserve"> </w:t>
      </w:r>
    </w:p>
    <w:p w:rsidR="002E0C01" w:rsidRPr="00846CDD" w:rsidRDefault="00066FBB" w:rsidP="00F967C6">
      <w:pPr>
        <w:pStyle w:val="Almindeligtekst"/>
        <w:numPr>
          <w:ilvl w:val="0"/>
          <w:numId w:val="9"/>
        </w:numPr>
        <w:rPr>
          <w:rFonts w:ascii="TrueFrutiger" w:hAnsi="TrueFrutiger"/>
          <w:sz w:val="22"/>
          <w:szCs w:val="22"/>
        </w:rPr>
      </w:pPr>
      <w:r>
        <w:rPr>
          <w:rFonts w:ascii="TrueFrutiger" w:hAnsi="TrueFrutiger"/>
          <w:sz w:val="22"/>
          <w:szCs w:val="22"/>
        </w:rPr>
        <w:t xml:space="preserve">at </w:t>
      </w:r>
      <w:r w:rsidR="002E0C01" w:rsidRPr="00846CDD">
        <w:rPr>
          <w:rFonts w:ascii="TrueFrutiger" w:hAnsi="TrueFrutiger"/>
          <w:sz w:val="22"/>
          <w:szCs w:val="22"/>
        </w:rPr>
        <w:t>indgå i sociale sammenhænge</w:t>
      </w:r>
    </w:p>
    <w:p w:rsidR="002E0C01" w:rsidRPr="00846CDD" w:rsidRDefault="00066FBB" w:rsidP="00F967C6">
      <w:pPr>
        <w:pStyle w:val="Almindeligtekst"/>
        <w:numPr>
          <w:ilvl w:val="0"/>
          <w:numId w:val="9"/>
        </w:numPr>
        <w:rPr>
          <w:rFonts w:ascii="TrueFrutiger" w:hAnsi="TrueFrutiger"/>
          <w:sz w:val="22"/>
          <w:szCs w:val="22"/>
        </w:rPr>
      </w:pPr>
      <w:r>
        <w:rPr>
          <w:rFonts w:ascii="TrueFrutiger" w:hAnsi="TrueFrutiger"/>
          <w:sz w:val="22"/>
          <w:szCs w:val="22"/>
        </w:rPr>
        <w:t xml:space="preserve">at </w:t>
      </w:r>
      <w:r w:rsidR="002E0C01" w:rsidRPr="00846CDD">
        <w:rPr>
          <w:rFonts w:ascii="TrueFrutiger" w:hAnsi="TrueFrutiger"/>
          <w:sz w:val="22"/>
          <w:szCs w:val="22"/>
        </w:rPr>
        <w:t>bevare netværk</w:t>
      </w:r>
      <w:r w:rsidR="00F949F3">
        <w:rPr>
          <w:rFonts w:ascii="TrueFrutiger" w:hAnsi="TrueFrutiger"/>
          <w:sz w:val="22"/>
          <w:szCs w:val="22"/>
        </w:rPr>
        <w:t xml:space="preserve"> via</w:t>
      </w:r>
      <w:r w:rsidR="00AA07BB">
        <w:rPr>
          <w:rFonts w:ascii="TrueFrutiger" w:hAnsi="TrueFrutiger"/>
          <w:sz w:val="22"/>
          <w:szCs w:val="22"/>
        </w:rPr>
        <w:t xml:space="preserve"> ferie, klub, fritidsliv  mv. </w:t>
      </w:r>
    </w:p>
    <w:p w:rsidR="00017793" w:rsidRPr="00846CDD" w:rsidRDefault="00017793" w:rsidP="00F967C6">
      <w:pPr>
        <w:pStyle w:val="Almindeligtekst"/>
        <w:numPr>
          <w:ilvl w:val="0"/>
          <w:numId w:val="9"/>
        </w:numPr>
        <w:rPr>
          <w:rFonts w:ascii="TrueFrutiger" w:hAnsi="TrueFrutiger"/>
          <w:sz w:val="22"/>
          <w:szCs w:val="22"/>
        </w:rPr>
      </w:pPr>
      <w:r w:rsidRPr="00846CDD">
        <w:rPr>
          <w:rFonts w:ascii="TrueFrutiger" w:hAnsi="TrueFrutiger"/>
          <w:sz w:val="22"/>
          <w:szCs w:val="22"/>
        </w:rPr>
        <w:t>at udvikle og bevare sociale færdigheder</w:t>
      </w:r>
    </w:p>
    <w:p w:rsidR="00017793" w:rsidRPr="00846CDD" w:rsidRDefault="00017793" w:rsidP="00F967C6">
      <w:pPr>
        <w:pStyle w:val="Almindeligtekst"/>
        <w:numPr>
          <w:ilvl w:val="0"/>
          <w:numId w:val="9"/>
        </w:numPr>
        <w:rPr>
          <w:rFonts w:ascii="TrueFrutiger" w:hAnsi="TrueFrutiger"/>
          <w:sz w:val="22"/>
          <w:szCs w:val="22"/>
        </w:rPr>
      </w:pPr>
      <w:r w:rsidRPr="00846CDD">
        <w:rPr>
          <w:rFonts w:ascii="TrueFrutiger" w:hAnsi="TrueFrutiger"/>
          <w:sz w:val="22"/>
          <w:szCs w:val="22"/>
        </w:rPr>
        <w:t>at kontakte andre og til at udvikle denne kompetence</w:t>
      </w:r>
    </w:p>
    <w:p w:rsidR="00017793" w:rsidRPr="00846CDD" w:rsidRDefault="00066FBB" w:rsidP="00F967C6">
      <w:pPr>
        <w:pStyle w:val="Almindeligtekst"/>
        <w:numPr>
          <w:ilvl w:val="0"/>
          <w:numId w:val="9"/>
        </w:numPr>
        <w:rPr>
          <w:rFonts w:ascii="TrueFrutiger" w:hAnsi="TrueFrutiger"/>
          <w:sz w:val="22"/>
          <w:szCs w:val="22"/>
        </w:rPr>
      </w:pPr>
      <w:r>
        <w:rPr>
          <w:rFonts w:ascii="TrueFrutiger" w:hAnsi="TrueFrutiger"/>
          <w:sz w:val="22"/>
          <w:szCs w:val="22"/>
        </w:rPr>
        <w:t xml:space="preserve">at </w:t>
      </w:r>
      <w:r w:rsidR="000B67A0" w:rsidRPr="00846CDD">
        <w:rPr>
          <w:rFonts w:ascii="TrueFrutiger" w:hAnsi="TrueFrutiger"/>
          <w:sz w:val="22"/>
          <w:szCs w:val="22"/>
        </w:rPr>
        <w:t>træn</w:t>
      </w:r>
      <w:r w:rsidR="00282880">
        <w:rPr>
          <w:rFonts w:ascii="TrueFrutiger" w:hAnsi="TrueFrutiger"/>
          <w:sz w:val="22"/>
          <w:szCs w:val="22"/>
        </w:rPr>
        <w:t>e i</w:t>
      </w:r>
      <w:r w:rsidR="000B67A0" w:rsidRPr="00846CDD">
        <w:rPr>
          <w:rFonts w:ascii="TrueFrutiger" w:hAnsi="TrueFrutiger"/>
          <w:sz w:val="22"/>
          <w:szCs w:val="22"/>
        </w:rPr>
        <w:t xml:space="preserve"> kunsten i at tage socialt hensyn</w:t>
      </w:r>
      <w:r w:rsidR="00F949F3">
        <w:rPr>
          <w:rFonts w:ascii="TrueFrutiger" w:hAnsi="TrueFrutiger"/>
          <w:sz w:val="22"/>
          <w:szCs w:val="22"/>
        </w:rPr>
        <w:t xml:space="preserve"> – sociale spilleregler</w:t>
      </w:r>
    </w:p>
    <w:p w:rsidR="002E0C01" w:rsidRPr="00846CDD" w:rsidRDefault="00066FBB" w:rsidP="00F967C6">
      <w:pPr>
        <w:pStyle w:val="Almindeligtekst"/>
        <w:numPr>
          <w:ilvl w:val="0"/>
          <w:numId w:val="9"/>
        </w:numPr>
        <w:rPr>
          <w:rFonts w:ascii="TrueFrutiger" w:hAnsi="TrueFrutiger"/>
          <w:sz w:val="22"/>
          <w:szCs w:val="22"/>
        </w:rPr>
      </w:pPr>
      <w:r>
        <w:rPr>
          <w:rFonts w:ascii="TrueFrutiger" w:hAnsi="TrueFrutiger"/>
          <w:sz w:val="22"/>
          <w:szCs w:val="22"/>
        </w:rPr>
        <w:t xml:space="preserve">at </w:t>
      </w:r>
      <w:r w:rsidR="00F967C6">
        <w:rPr>
          <w:rFonts w:ascii="TrueFrutiger" w:hAnsi="TrueFrutiger"/>
          <w:sz w:val="22"/>
          <w:szCs w:val="22"/>
        </w:rPr>
        <w:t>d</w:t>
      </w:r>
      <w:r w:rsidR="002E0C01" w:rsidRPr="00846CDD">
        <w:rPr>
          <w:rFonts w:ascii="TrueFrutiger" w:hAnsi="TrueFrutiger"/>
          <w:sz w:val="22"/>
          <w:szCs w:val="22"/>
        </w:rPr>
        <w:t>eltage i kulturelle arrangementer</w:t>
      </w:r>
    </w:p>
    <w:p w:rsidR="002E0C01" w:rsidRPr="00846CDD" w:rsidRDefault="00066FBB" w:rsidP="00F967C6">
      <w:pPr>
        <w:pStyle w:val="Almindeligtekst"/>
        <w:numPr>
          <w:ilvl w:val="0"/>
          <w:numId w:val="9"/>
        </w:numPr>
        <w:rPr>
          <w:rFonts w:ascii="TrueFrutiger" w:hAnsi="TrueFrutiger"/>
          <w:sz w:val="22"/>
          <w:szCs w:val="22"/>
        </w:rPr>
      </w:pPr>
      <w:r>
        <w:rPr>
          <w:rFonts w:ascii="TrueFrutiger" w:hAnsi="TrueFrutiger"/>
          <w:sz w:val="22"/>
          <w:szCs w:val="22"/>
        </w:rPr>
        <w:t xml:space="preserve">at </w:t>
      </w:r>
      <w:r w:rsidR="00282880">
        <w:rPr>
          <w:rFonts w:ascii="TrueFrutiger" w:hAnsi="TrueFrutiger"/>
          <w:sz w:val="22"/>
          <w:szCs w:val="22"/>
        </w:rPr>
        <w:t>modtage</w:t>
      </w:r>
      <w:r w:rsidR="002E0C01" w:rsidRPr="00846CDD">
        <w:rPr>
          <w:rFonts w:ascii="TrueFrutiger" w:hAnsi="TrueFrutiger"/>
          <w:sz w:val="22"/>
          <w:szCs w:val="22"/>
        </w:rPr>
        <w:t xml:space="preserve"> invitationer og geninvitere</w:t>
      </w:r>
    </w:p>
    <w:p w:rsidR="002E0C01" w:rsidRPr="00846CDD" w:rsidRDefault="00066FBB" w:rsidP="00F967C6">
      <w:pPr>
        <w:pStyle w:val="Almindeligtekst"/>
        <w:numPr>
          <w:ilvl w:val="0"/>
          <w:numId w:val="9"/>
        </w:numPr>
        <w:rPr>
          <w:rFonts w:ascii="TrueFrutiger" w:hAnsi="TrueFrutiger"/>
          <w:sz w:val="22"/>
          <w:szCs w:val="22"/>
        </w:rPr>
      </w:pPr>
      <w:r>
        <w:rPr>
          <w:rFonts w:ascii="TrueFrutiger" w:hAnsi="TrueFrutiger"/>
          <w:sz w:val="22"/>
          <w:szCs w:val="22"/>
        </w:rPr>
        <w:t xml:space="preserve">at </w:t>
      </w:r>
      <w:r w:rsidR="00F949F3">
        <w:rPr>
          <w:rFonts w:ascii="TrueFrutiger" w:hAnsi="TrueFrutiger"/>
          <w:sz w:val="22"/>
          <w:szCs w:val="22"/>
        </w:rPr>
        <w:t>h</w:t>
      </w:r>
      <w:r w:rsidR="002E0C01" w:rsidRPr="00846CDD">
        <w:rPr>
          <w:rFonts w:ascii="TrueFrutiger" w:hAnsi="TrueFrutiger"/>
          <w:sz w:val="22"/>
          <w:szCs w:val="22"/>
        </w:rPr>
        <w:t>uske mærkedage</w:t>
      </w:r>
      <w:r w:rsidR="00F949F3">
        <w:rPr>
          <w:rFonts w:ascii="TrueFrutiger" w:hAnsi="TrueFrutiger"/>
          <w:sz w:val="22"/>
          <w:szCs w:val="22"/>
        </w:rPr>
        <w:t xml:space="preserve"> – traditioner </w:t>
      </w:r>
      <w:proofErr w:type="spellStart"/>
      <w:r w:rsidR="00F949F3">
        <w:rPr>
          <w:rFonts w:ascii="TrueFrutiger" w:hAnsi="TrueFrutiger"/>
          <w:sz w:val="22"/>
          <w:szCs w:val="22"/>
        </w:rPr>
        <w:t>m.v</w:t>
      </w:r>
      <w:proofErr w:type="spellEnd"/>
    </w:p>
    <w:p w:rsidR="00017793" w:rsidRDefault="00017793" w:rsidP="00017793">
      <w:pPr>
        <w:pStyle w:val="Almindeligtekst"/>
        <w:rPr>
          <w:rFonts w:ascii="TrueFrutiger" w:hAnsi="TrueFrutiger"/>
          <w:sz w:val="22"/>
          <w:szCs w:val="22"/>
        </w:rPr>
      </w:pPr>
    </w:p>
    <w:p w:rsidR="00691E85" w:rsidRPr="00846CDD" w:rsidRDefault="00691E85" w:rsidP="00691E85">
      <w:pPr>
        <w:pStyle w:val="Almindeligtekst"/>
        <w:rPr>
          <w:rFonts w:ascii="TrueFrutiger" w:hAnsi="TrueFrutiger"/>
          <w:sz w:val="22"/>
          <w:szCs w:val="22"/>
        </w:rPr>
      </w:pPr>
      <w:r w:rsidRPr="00846CDD">
        <w:rPr>
          <w:rFonts w:ascii="TrueFrutiger" w:hAnsi="TrueFrutiger"/>
          <w:sz w:val="22"/>
          <w:szCs w:val="22"/>
        </w:rPr>
        <w:t xml:space="preserve">                                                </w:t>
      </w:r>
    </w:p>
    <w:p w:rsidR="00AA7008" w:rsidRPr="00066FBB" w:rsidRDefault="00AA7008" w:rsidP="00691E85">
      <w:pPr>
        <w:pStyle w:val="Almindeligtekst"/>
        <w:rPr>
          <w:rFonts w:ascii="TrueFrutiger" w:hAnsi="TrueFrutiger"/>
          <w:b/>
          <w:i/>
          <w:sz w:val="22"/>
          <w:szCs w:val="22"/>
        </w:rPr>
      </w:pPr>
      <w:r w:rsidRPr="00066FBB">
        <w:rPr>
          <w:rFonts w:ascii="TrueFrutiger" w:hAnsi="TrueFrutiger"/>
          <w:b/>
          <w:i/>
          <w:sz w:val="22"/>
          <w:szCs w:val="22"/>
        </w:rPr>
        <w:t>Sundhed</w:t>
      </w:r>
    </w:p>
    <w:p w:rsidR="00846CDD" w:rsidRPr="00846CDD" w:rsidRDefault="00846CDD" w:rsidP="00846CDD">
      <w:pPr>
        <w:pStyle w:val="Almindeligtekst"/>
        <w:rPr>
          <w:rFonts w:ascii="TrueFrutiger" w:hAnsi="TrueFrutiger"/>
          <w:sz w:val="22"/>
          <w:szCs w:val="22"/>
        </w:rPr>
      </w:pPr>
      <w:r w:rsidRPr="00846CDD">
        <w:rPr>
          <w:rFonts w:ascii="TrueFrutiger" w:hAnsi="TrueFrutiger"/>
          <w:sz w:val="22"/>
          <w:szCs w:val="22"/>
        </w:rPr>
        <w:t xml:space="preserve">Ydelsen består af, en individuel vejledning, støtte og/ eller fysisk og praktisk hjælp, som består af hjælp til </w:t>
      </w:r>
    </w:p>
    <w:p w:rsidR="008D29CA" w:rsidRPr="00846CDD" w:rsidRDefault="00691E85" w:rsidP="00846CDD">
      <w:pPr>
        <w:pStyle w:val="Almindeligtekst"/>
        <w:rPr>
          <w:rFonts w:ascii="TrueFrutiger" w:hAnsi="TrueFrutiger"/>
          <w:sz w:val="22"/>
          <w:szCs w:val="22"/>
        </w:rPr>
      </w:pPr>
      <w:r w:rsidRPr="00846CDD">
        <w:rPr>
          <w:rFonts w:ascii="TrueFrutiger" w:hAnsi="TrueFrutiger"/>
          <w:sz w:val="22"/>
          <w:szCs w:val="22"/>
        </w:rPr>
        <w:t xml:space="preserve">l </w:t>
      </w:r>
    </w:p>
    <w:p w:rsidR="00D322FF" w:rsidRPr="00846CDD" w:rsidRDefault="00AA7008" w:rsidP="00F967C6">
      <w:pPr>
        <w:pStyle w:val="Listeafsnit"/>
        <w:numPr>
          <w:ilvl w:val="0"/>
          <w:numId w:val="10"/>
        </w:numPr>
        <w:rPr>
          <w:sz w:val="22"/>
          <w:szCs w:val="22"/>
        </w:rPr>
      </w:pPr>
      <w:r w:rsidRPr="00846CDD">
        <w:rPr>
          <w:sz w:val="22"/>
          <w:szCs w:val="22"/>
        </w:rPr>
        <w:t>sund livsførelse</w:t>
      </w:r>
      <w:r w:rsidR="008D29CA" w:rsidRPr="00846CDD">
        <w:rPr>
          <w:sz w:val="22"/>
          <w:szCs w:val="22"/>
        </w:rPr>
        <w:t xml:space="preserve"> </w:t>
      </w:r>
      <w:r w:rsidR="00D322FF" w:rsidRPr="00846CDD">
        <w:rPr>
          <w:sz w:val="22"/>
          <w:szCs w:val="22"/>
        </w:rPr>
        <w:t>og gode vaner - ift. mad, drikke og motion</w:t>
      </w:r>
    </w:p>
    <w:p w:rsidR="00AA7008" w:rsidRPr="00846CDD" w:rsidRDefault="00AA7008" w:rsidP="00F967C6">
      <w:pPr>
        <w:pStyle w:val="Listeafsnit"/>
        <w:numPr>
          <w:ilvl w:val="0"/>
          <w:numId w:val="10"/>
        </w:numPr>
        <w:rPr>
          <w:sz w:val="22"/>
          <w:szCs w:val="22"/>
        </w:rPr>
      </w:pPr>
      <w:r w:rsidRPr="00846CDD">
        <w:rPr>
          <w:sz w:val="22"/>
          <w:szCs w:val="22"/>
        </w:rPr>
        <w:t xml:space="preserve">håndtering af </w:t>
      </w:r>
      <w:r w:rsidR="00D322FF" w:rsidRPr="00846CDD">
        <w:rPr>
          <w:sz w:val="22"/>
          <w:szCs w:val="22"/>
        </w:rPr>
        <w:t xml:space="preserve">handicap og </w:t>
      </w:r>
      <w:r w:rsidRPr="00846CDD">
        <w:rPr>
          <w:sz w:val="22"/>
          <w:szCs w:val="22"/>
        </w:rPr>
        <w:t xml:space="preserve">sygdomme </w:t>
      </w:r>
      <w:r w:rsidR="008D29CA" w:rsidRPr="00846CDD">
        <w:rPr>
          <w:sz w:val="22"/>
          <w:szCs w:val="22"/>
        </w:rPr>
        <w:t>herunder kontakt til læge, tandlæge m.v</w:t>
      </w:r>
      <w:r w:rsidR="009265D8">
        <w:rPr>
          <w:sz w:val="22"/>
          <w:szCs w:val="22"/>
        </w:rPr>
        <w:t>.</w:t>
      </w:r>
    </w:p>
    <w:p w:rsidR="00AA7008" w:rsidRPr="00F967C6" w:rsidRDefault="00AA7008" w:rsidP="00F967C6">
      <w:pPr>
        <w:ind w:left="360"/>
        <w:rPr>
          <w:sz w:val="22"/>
          <w:szCs w:val="22"/>
        </w:rPr>
      </w:pPr>
      <w:r w:rsidRPr="00846CDD">
        <w:rPr>
          <w:sz w:val="22"/>
          <w:szCs w:val="22"/>
        </w:rPr>
        <w:t>•</w:t>
      </w:r>
      <w:r w:rsidR="00F967C6">
        <w:rPr>
          <w:sz w:val="22"/>
          <w:szCs w:val="22"/>
        </w:rPr>
        <w:t xml:space="preserve">   </w:t>
      </w:r>
      <w:r w:rsidRPr="00846CDD">
        <w:rPr>
          <w:sz w:val="22"/>
          <w:szCs w:val="22"/>
        </w:rPr>
        <w:t xml:space="preserve"> </w:t>
      </w:r>
      <w:r w:rsidR="00F949F3">
        <w:rPr>
          <w:sz w:val="22"/>
          <w:szCs w:val="22"/>
        </w:rPr>
        <w:t>h</w:t>
      </w:r>
      <w:r w:rsidR="008D29CA" w:rsidRPr="00F967C6">
        <w:rPr>
          <w:sz w:val="22"/>
          <w:szCs w:val="22"/>
        </w:rPr>
        <w:t>åndte</w:t>
      </w:r>
      <w:r w:rsidR="00F949F3">
        <w:rPr>
          <w:sz w:val="22"/>
          <w:szCs w:val="22"/>
        </w:rPr>
        <w:t>ring af og</w:t>
      </w:r>
      <w:r w:rsidR="00F967C6">
        <w:rPr>
          <w:sz w:val="22"/>
          <w:szCs w:val="22"/>
        </w:rPr>
        <w:t xml:space="preserve"> hjælp til </w:t>
      </w:r>
      <w:r w:rsidR="00F949F3">
        <w:rPr>
          <w:sz w:val="22"/>
          <w:szCs w:val="22"/>
        </w:rPr>
        <w:t>i</w:t>
      </w:r>
      <w:r w:rsidRPr="00F967C6">
        <w:rPr>
          <w:sz w:val="22"/>
          <w:szCs w:val="22"/>
        </w:rPr>
        <w:t>ndtagelse</w:t>
      </w:r>
      <w:r w:rsidR="008D55E6">
        <w:rPr>
          <w:sz w:val="22"/>
          <w:szCs w:val="22"/>
        </w:rPr>
        <w:t xml:space="preserve"> af </w:t>
      </w:r>
      <w:r w:rsidR="008D29CA" w:rsidRPr="00F967C6">
        <w:rPr>
          <w:sz w:val="22"/>
          <w:szCs w:val="22"/>
        </w:rPr>
        <w:t>læge</w:t>
      </w:r>
      <w:r w:rsidR="00D322FF" w:rsidRPr="00F967C6">
        <w:rPr>
          <w:sz w:val="22"/>
          <w:szCs w:val="22"/>
        </w:rPr>
        <w:t xml:space="preserve">ordineret </w:t>
      </w:r>
      <w:r w:rsidR="00F949F3">
        <w:rPr>
          <w:sz w:val="22"/>
          <w:szCs w:val="22"/>
        </w:rPr>
        <w:t>m</w:t>
      </w:r>
      <w:r w:rsidR="00D322FF" w:rsidRPr="00F967C6">
        <w:rPr>
          <w:sz w:val="22"/>
          <w:szCs w:val="22"/>
        </w:rPr>
        <w:t>edicin</w:t>
      </w:r>
      <w:r w:rsidR="008D29CA" w:rsidRPr="00F967C6">
        <w:rPr>
          <w:sz w:val="22"/>
          <w:szCs w:val="22"/>
        </w:rPr>
        <w:t xml:space="preserve"> </w:t>
      </w:r>
    </w:p>
    <w:p w:rsidR="00AA7008" w:rsidRDefault="00AA7008" w:rsidP="008D29CA">
      <w:pPr>
        <w:ind w:left="360"/>
        <w:rPr>
          <w:sz w:val="22"/>
          <w:szCs w:val="22"/>
        </w:rPr>
      </w:pPr>
      <w:r w:rsidRPr="00846CDD">
        <w:rPr>
          <w:sz w:val="22"/>
          <w:szCs w:val="22"/>
        </w:rPr>
        <w:t>•</w:t>
      </w:r>
      <w:r w:rsidR="008D29CA" w:rsidRPr="00846CDD">
        <w:rPr>
          <w:sz w:val="22"/>
          <w:szCs w:val="22"/>
        </w:rPr>
        <w:t xml:space="preserve"> </w:t>
      </w:r>
      <w:r w:rsidR="00F967C6">
        <w:rPr>
          <w:sz w:val="22"/>
          <w:szCs w:val="22"/>
        </w:rPr>
        <w:t xml:space="preserve">   </w:t>
      </w:r>
      <w:r w:rsidR="00F949F3">
        <w:rPr>
          <w:sz w:val="22"/>
          <w:szCs w:val="22"/>
        </w:rPr>
        <w:t>udarbejd</w:t>
      </w:r>
      <w:r w:rsidR="00066FBB">
        <w:rPr>
          <w:sz w:val="22"/>
          <w:szCs w:val="22"/>
        </w:rPr>
        <w:t>else</w:t>
      </w:r>
      <w:r w:rsidRPr="00846CDD">
        <w:rPr>
          <w:sz w:val="22"/>
          <w:szCs w:val="22"/>
        </w:rPr>
        <w:t xml:space="preserve"> </w:t>
      </w:r>
      <w:r w:rsidR="00F949F3">
        <w:rPr>
          <w:sz w:val="22"/>
          <w:szCs w:val="22"/>
        </w:rPr>
        <w:t xml:space="preserve">en </w:t>
      </w:r>
      <w:r w:rsidRPr="00846CDD">
        <w:rPr>
          <w:sz w:val="22"/>
          <w:szCs w:val="22"/>
        </w:rPr>
        <w:t xml:space="preserve"> sundhedsprofil</w:t>
      </w:r>
    </w:p>
    <w:p w:rsidR="00F949F3" w:rsidRPr="00846CDD" w:rsidRDefault="00F949F3" w:rsidP="008D29CA">
      <w:pPr>
        <w:ind w:left="360"/>
        <w:rPr>
          <w:sz w:val="22"/>
          <w:szCs w:val="22"/>
        </w:rPr>
      </w:pPr>
    </w:p>
    <w:p w:rsidR="00F949F3" w:rsidRDefault="00F949F3" w:rsidP="00D322FF">
      <w:pPr>
        <w:pStyle w:val="Almindeligtekst"/>
        <w:rPr>
          <w:rFonts w:ascii="TrueFrutiger" w:hAnsi="TrueFrutiger"/>
          <w:sz w:val="22"/>
          <w:szCs w:val="22"/>
        </w:rPr>
      </w:pPr>
    </w:p>
    <w:p w:rsidR="00AD6333" w:rsidRPr="00066FBB" w:rsidRDefault="00D322FF" w:rsidP="00D322FF">
      <w:pPr>
        <w:pStyle w:val="Almindeligtekst"/>
        <w:rPr>
          <w:rFonts w:ascii="TrueFrutiger" w:hAnsi="TrueFrutiger"/>
          <w:b/>
          <w:i/>
          <w:sz w:val="22"/>
          <w:szCs w:val="22"/>
        </w:rPr>
      </w:pPr>
      <w:r w:rsidRPr="00066FBB">
        <w:rPr>
          <w:rFonts w:ascii="TrueFrutiger" w:hAnsi="TrueFrutiger"/>
          <w:b/>
          <w:i/>
          <w:sz w:val="22"/>
          <w:szCs w:val="22"/>
        </w:rPr>
        <w:t>Kommunikation</w:t>
      </w:r>
      <w:r w:rsidR="00691E85" w:rsidRPr="00066FBB">
        <w:rPr>
          <w:rFonts w:ascii="TrueFrutiger" w:hAnsi="TrueFrutiger"/>
          <w:b/>
          <w:i/>
          <w:sz w:val="22"/>
          <w:szCs w:val="22"/>
        </w:rPr>
        <w:t xml:space="preserve">                                                                </w:t>
      </w:r>
    </w:p>
    <w:p w:rsidR="00846CDD" w:rsidRPr="00846CDD" w:rsidRDefault="00846CDD" w:rsidP="00846CDD">
      <w:pPr>
        <w:pStyle w:val="Almindeligtekst"/>
        <w:rPr>
          <w:rFonts w:ascii="TrueFrutiger" w:hAnsi="TrueFrutiger"/>
          <w:sz w:val="22"/>
          <w:szCs w:val="22"/>
        </w:rPr>
      </w:pPr>
      <w:r w:rsidRPr="00846CDD">
        <w:rPr>
          <w:rFonts w:ascii="TrueFrutiger" w:hAnsi="TrueFrutiger"/>
          <w:sz w:val="22"/>
          <w:szCs w:val="22"/>
        </w:rPr>
        <w:t xml:space="preserve">Ydelsen består af, en individuel vejledning, støtte og/ eller fysisk og praktisk hjælp, som består af hjælp til </w:t>
      </w:r>
    </w:p>
    <w:p w:rsidR="00D322FF" w:rsidRPr="00846CDD" w:rsidRDefault="00D322FF" w:rsidP="00D322FF">
      <w:pPr>
        <w:pStyle w:val="Almindeligtekst"/>
        <w:rPr>
          <w:rFonts w:ascii="TrueFrutiger" w:hAnsi="TrueFrutiger"/>
          <w:sz w:val="22"/>
          <w:szCs w:val="22"/>
        </w:rPr>
      </w:pPr>
      <w:r w:rsidRPr="00846CDD">
        <w:rPr>
          <w:rFonts w:ascii="TrueFrutiger" w:hAnsi="TrueFrutiger"/>
          <w:sz w:val="22"/>
          <w:szCs w:val="22"/>
        </w:rPr>
        <w:t xml:space="preserve"> </w:t>
      </w:r>
    </w:p>
    <w:p w:rsidR="00BC3280" w:rsidRPr="00846CDD" w:rsidRDefault="008D55E6" w:rsidP="004E5322">
      <w:pPr>
        <w:pStyle w:val="Listeafsnit"/>
        <w:numPr>
          <w:ilvl w:val="0"/>
          <w:numId w:val="10"/>
        </w:numPr>
        <w:rPr>
          <w:sz w:val="22"/>
          <w:szCs w:val="22"/>
        </w:rPr>
      </w:pPr>
      <w:r>
        <w:rPr>
          <w:sz w:val="22"/>
          <w:szCs w:val="22"/>
        </w:rPr>
        <w:t>a</w:t>
      </w:r>
      <w:r w:rsidR="00BC3280" w:rsidRPr="00846CDD">
        <w:rPr>
          <w:sz w:val="22"/>
          <w:szCs w:val="22"/>
        </w:rPr>
        <w:t xml:space="preserve">nvendelse af allerede udviklede kommunikative </w:t>
      </w:r>
      <w:r w:rsidR="00282880">
        <w:rPr>
          <w:sz w:val="22"/>
          <w:szCs w:val="22"/>
        </w:rPr>
        <w:t>f</w:t>
      </w:r>
      <w:r w:rsidR="00BC3280" w:rsidRPr="00846CDD">
        <w:rPr>
          <w:sz w:val="22"/>
          <w:szCs w:val="22"/>
        </w:rPr>
        <w:t>ærdigheder</w:t>
      </w:r>
    </w:p>
    <w:p w:rsidR="00BC3280" w:rsidRPr="00846CDD" w:rsidRDefault="008D55E6" w:rsidP="004E5322">
      <w:pPr>
        <w:pStyle w:val="Listeafsnit"/>
        <w:numPr>
          <w:ilvl w:val="0"/>
          <w:numId w:val="10"/>
        </w:numPr>
        <w:rPr>
          <w:sz w:val="22"/>
          <w:szCs w:val="22"/>
        </w:rPr>
      </w:pPr>
      <w:r>
        <w:rPr>
          <w:sz w:val="22"/>
          <w:szCs w:val="22"/>
        </w:rPr>
        <w:t>v</w:t>
      </w:r>
      <w:r w:rsidR="00BC3280" w:rsidRPr="00846CDD">
        <w:rPr>
          <w:sz w:val="22"/>
          <w:szCs w:val="22"/>
        </w:rPr>
        <w:t>idereudvikling af evnen til at kommunikere i forhold til at udtrykke egne behov og ønsker</w:t>
      </w:r>
    </w:p>
    <w:p w:rsidR="00BC3280" w:rsidRPr="00846CDD" w:rsidRDefault="00066FBB" w:rsidP="004E5322">
      <w:pPr>
        <w:pStyle w:val="Listeafsnit"/>
        <w:numPr>
          <w:ilvl w:val="0"/>
          <w:numId w:val="10"/>
        </w:numPr>
        <w:rPr>
          <w:sz w:val="22"/>
          <w:szCs w:val="22"/>
        </w:rPr>
      </w:pPr>
      <w:r>
        <w:rPr>
          <w:sz w:val="22"/>
          <w:szCs w:val="22"/>
        </w:rPr>
        <w:t xml:space="preserve">at </w:t>
      </w:r>
      <w:r w:rsidR="008D55E6">
        <w:rPr>
          <w:sz w:val="22"/>
          <w:szCs w:val="22"/>
        </w:rPr>
        <w:t>i</w:t>
      </w:r>
      <w:r w:rsidR="00BC3280" w:rsidRPr="00846CDD">
        <w:rPr>
          <w:sz w:val="22"/>
          <w:szCs w:val="22"/>
        </w:rPr>
        <w:t>ndgå i kommunikation med andre</w:t>
      </w:r>
      <w:r w:rsidR="00A736BA" w:rsidRPr="00846CDD">
        <w:rPr>
          <w:sz w:val="22"/>
          <w:szCs w:val="22"/>
        </w:rPr>
        <w:t xml:space="preserve"> og forstå meddelelser</w:t>
      </w:r>
    </w:p>
    <w:p w:rsidR="00BC3280" w:rsidRPr="00846CDD" w:rsidRDefault="008D55E6" w:rsidP="004E5322">
      <w:pPr>
        <w:pStyle w:val="Listeafsnit"/>
        <w:numPr>
          <w:ilvl w:val="0"/>
          <w:numId w:val="10"/>
        </w:numPr>
        <w:rPr>
          <w:sz w:val="22"/>
          <w:szCs w:val="22"/>
        </w:rPr>
      </w:pPr>
      <w:r>
        <w:rPr>
          <w:sz w:val="22"/>
          <w:szCs w:val="22"/>
        </w:rPr>
        <w:t>a</w:t>
      </w:r>
      <w:r w:rsidR="00BC3280" w:rsidRPr="00846CDD">
        <w:rPr>
          <w:sz w:val="22"/>
          <w:szCs w:val="22"/>
        </w:rPr>
        <w:t>fdækning af kommunikative færdigheder</w:t>
      </w:r>
    </w:p>
    <w:p w:rsidR="009F5F35" w:rsidRPr="00846CDD" w:rsidRDefault="008D55E6" w:rsidP="004E5322">
      <w:pPr>
        <w:pStyle w:val="Listeafsnit"/>
        <w:numPr>
          <w:ilvl w:val="0"/>
          <w:numId w:val="10"/>
        </w:numPr>
        <w:rPr>
          <w:sz w:val="22"/>
          <w:szCs w:val="22"/>
        </w:rPr>
      </w:pPr>
      <w:r>
        <w:rPr>
          <w:sz w:val="22"/>
          <w:szCs w:val="22"/>
        </w:rPr>
        <w:t>a</w:t>
      </w:r>
      <w:r w:rsidR="00BC3280" w:rsidRPr="00846CDD">
        <w:rPr>
          <w:sz w:val="22"/>
          <w:szCs w:val="22"/>
        </w:rPr>
        <w:t xml:space="preserve">fprøvning af forskellige kommunikationsmidler </w:t>
      </w:r>
      <w:r w:rsidR="00A736BA" w:rsidRPr="00846CDD">
        <w:rPr>
          <w:sz w:val="22"/>
          <w:szCs w:val="22"/>
        </w:rPr>
        <w:t xml:space="preserve">og teknikker, </w:t>
      </w:r>
      <w:r w:rsidR="00BC3280" w:rsidRPr="00846CDD">
        <w:rPr>
          <w:sz w:val="22"/>
          <w:szCs w:val="22"/>
        </w:rPr>
        <w:t>så som</w:t>
      </w:r>
      <w:r w:rsidR="009F5F35" w:rsidRPr="00846CDD">
        <w:rPr>
          <w:sz w:val="22"/>
          <w:szCs w:val="22"/>
        </w:rPr>
        <w:t xml:space="preserve"> billeder,</w:t>
      </w:r>
      <w:r w:rsidR="00A736BA" w:rsidRPr="00846CDD">
        <w:rPr>
          <w:sz w:val="22"/>
          <w:szCs w:val="22"/>
        </w:rPr>
        <w:t xml:space="preserve"> konkreter,</w:t>
      </w:r>
      <w:r w:rsidR="009F5F35" w:rsidRPr="00846CDD">
        <w:rPr>
          <w:sz w:val="22"/>
          <w:szCs w:val="22"/>
        </w:rPr>
        <w:t xml:space="preserve"> IT., tegn til tale, piktogrammer </w:t>
      </w:r>
    </w:p>
    <w:p w:rsidR="00BC3280" w:rsidRPr="00846CDD" w:rsidRDefault="008D55E6" w:rsidP="004E5322">
      <w:pPr>
        <w:pStyle w:val="Listeafsnit"/>
        <w:numPr>
          <w:ilvl w:val="0"/>
          <w:numId w:val="10"/>
        </w:numPr>
        <w:rPr>
          <w:sz w:val="22"/>
          <w:szCs w:val="22"/>
        </w:rPr>
      </w:pPr>
      <w:r>
        <w:rPr>
          <w:sz w:val="22"/>
          <w:szCs w:val="22"/>
        </w:rPr>
        <w:t>a</w:t>
      </w:r>
      <w:r w:rsidR="00A736BA" w:rsidRPr="00846CDD">
        <w:rPr>
          <w:sz w:val="22"/>
          <w:szCs w:val="22"/>
        </w:rPr>
        <w:t>nvende</w:t>
      </w:r>
      <w:r w:rsidR="00066FBB">
        <w:rPr>
          <w:sz w:val="22"/>
          <w:szCs w:val="22"/>
        </w:rPr>
        <w:t>lse</w:t>
      </w:r>
      <w:r w:rsidR="00A736BA" w:rsidRPr="00846CDD">
        <w:rPr>
          <w:sz w:val="22"/>
          <w:szCs w:val="22"/>
        </w:rPr>
        <w:t xml:space="preserve"> </w:t>
      </w:r>
      <w:r w:rsidR="003D3A61">
        <w:rPr>
          <w:sz w:val="22"/>
          <w:szCs w:val="22"/>
        </w:rPr>
        <w:t xml:space="preserve">af </w:t>
      </w:r>
      <w:r w:rsidR="00A736BA" w:rsidRPr="00846CDD">
        <w:rPr>
          <w:sz w:val="22"/>
          <w:szCs w:val="22"/>
        </w:rPr>
        <w:t>relevant kommunikationshjælpemidler</w:t>
      </w:r>
    </w:p>
    <w:p w:rsidR="009F5F35" w:rsidRPr="00846CDD" w:rsidRDefault="009F5F35" w:rsidP="009F5F35">
      <w:pPr>
        <w:pStyle w:val="Almindeligtekst"/>
        <w:rPr>
          <w:rFonts w:ascii="TrueFrutiger" w:hAnsi="TrueFrutiger"/>
          <w:sz w:val="22"/>
          <w:szCs w:val="22"/>
        </w:rPr>
      </w:pPr>
    </w:p>
    <w:p w:rsidR="009F5F35" w:rsidRPr="00846CDD" w:rsidRDefault="009F5F35" w:rsidP="009F5F35">
      <w:pPr>
        <w:pStyle w:val="Almindeligtekst"/>
        <w:rPr>
          <w:rFonts w:ascii="TrueFrutiger" w:hAnsi="TrueFrutiger"/>
          <w:sz w:val="22"/>
          <w:szCs w:val="22"/>
        </w:rPr>
      </w:pPr>
    </w:p>
    <w:p w:rsidR="009F5F35" w:rsidRPr="00846CDD" w:rsidRDefault="009F5F35" w:rsidP="009F5F35">
      <w:pPr>
        <w:pStyle w:val="Almindeligtekst"/>
        <w:rPr>
          <w:rFonts w:ascii="TrueFrutiger" w:hAnsi="TrueFrutiger"/>
          <w:sz w:val="22"/>
          <w:szCs w:val="22"/>
        </w:rPr>
      </w:pPr>
    </w:p>
    <w:p w:rsidR="00A736BA" w:rsidRPr="00066FBB" w:rsidRDefault="00A736BA" w:rsidP="00A736BA">
      <w:pPr>
        <w:pStyle w:val="Almindeligtekst"/>
        <w:rPr>
          <w:rFonts w:ascii="TrueFrutiger" w:hAnsi="TrueFrutiger"/>
          <w:b/>
          <w:i/>
          <w:sz w:val="22"/>
          <w:szCs w:val="22"/>
        </w:rPr>
      </w:pPr>
      <w:r w:rsidRPr="00066FBB">
        <w:rPr>
          <w:rFonts w:ascii="TrueFrutiger" w:hAnsi="TrueFrutiger"/>
          <w:b/>
          <w:i/>
          <w:sz w:val="22"/>
          <w:szCs w:val="22"/>
        </w:rPr>
        <w:t xml:space="preserve">Mobilitet                                                              </w:t>
      </w:r>
    </w:p>
    <w:p w:rsidR="00846CDD" w:rsidRPr="00846CDD" w:rsidRDefault="00846CDD" w:rsidP="00846CDD">
      <w:pPr>
        <w:pStyle w:val="Almindeligtekst"/>
        <w:rPr>
          <w:rFonts w:ascii="TrueFrutiger" w:hAnsi="TrueFrutiger"/>
          <w:sz w:val="22"/>
          <w:szCs w:val="22"/>
        </w:rPr>
      </w:pPr>
      <w:r w:rsidRPr="00846CDD">
        <w:rPr>
          <w:rFonts w:ascii="TrueFrutiger" w:hAnsi="TrueFrutiger"/>
          <w:sz w:val="22"/>
          <w:szCs w:val="22"/>
        </w:rPr>
        <w:t xml:space="preserve">Ydelsen består af, en individuel vejledning, støtte og/ eller fysisk og praktisk hjælp, som består af hjælp til </w:t>
      </w:r>
    </w:p>
    <w:p w:rsidR="00A736BA" w:rsidRPr="00846CDD" w:rsidRDefault="00A736BA" w:rsidP="00A736BA">
      <w:pPr>
        <w:pStyle w:val="Almindeligtekst"/>
        <w:rPr>
          <w:rFonts w:ascii="TrueFrutiger" w:hAnsi="TrueFrutiger"/>
          <w:sz w:val="22"/>
          <w:szCs w:val="22"/>
        </w:rPr>
      </w:pPr>
      <w:r w:rsidRPr="00846CDD">
        <w:rPr>
          <w:rFonts w:ascii="TrueFrutiger" w:hAnsi="TrueFrutiger"/>
          <w:sz w:val="22"/>
          <w:szCs w:val="22"/>
        </w:rPr>
        <w:t xml:space="preserve"> </w:t>
      </w:r>
    </w:p>
    <w:p w:rsidR="00A736BA" w:rsidRPr="00846CDD" w:rsidRDefault="00AA07BB" w:rsidP="004E5322">
      <w:pPr>
        <w:pStyle w:val="Listeafsnit"/>
        <w:numPr>
          <w:ilvl w:val="0"/>
          <w:numId w:val="10"/>
        </w:numPr>
        <w:rPr>
          <w:sz w:val="22"/>
          <w:szCs w:val="22"/>
        </w:rPr>
      </w:pPr>
      <w:r>
        <w:rPr>
          <w:sz w:val="22"/>
          <w:szCs w:val="22"/>
        </w:rPr>
        <w:t>f</w:t>
      </w:r>
      <w:r w:rsidR="00AE4B71" w:rsidRPr="00846CDD">
        <w:rPr>
          <w:sz w:val="22"/>
          <w:szCs w:val="22"/>
        </w:rPr>
        <w:t>ærd</w:t>
      </w:r>
      <w:r w:rsidR="003D3A61">
        <w:rPr>
          <w:sz w:val="22"/>
          <w:szCs w:val="22"/>
        </w:rPr>
        <w:t>sel</w:t>
      </w:r>
      <w:r w:rsidR="00AE4B71" w:rsidRPr="00846CDD">
        <w:rPr>
          <w:sz w:val="22"/>
          <w:szCs w:val="22"/>
        </w:rPr>
        <w:t xml:space="preserve"> i egen bolig, fælles arealer, inde og ude</w:t>
      </w:r>
    </w:p>
    <w:p w:rsidR="00AE4B71" w:rsidRPr="00846CDD" w:rsidRDefault="00AA07BB" w:rsidP="004E5322">
      <w:pPr>
        <w:pStyle w:val="Listeafsnit"/>
        <w:numPr>
          <w:ilvl w:val="0"/>
          <w:numId w:val="10"/>
        </w:numPr>
        <w:rPr>
          <w:sz w:val="22"/>
          <w:szCs w:val="22"/>
        </w:rPr>
      </w:pPr>
      <w:r>
        <w:rPr>
          <w:sz w:val="22"/>
          <w:szCs w:val="22"/>
        </w:rPr>
        <w:t>f</w:t>
      </w:r>
      <w:r w:rsidR="00AE4B71" w:rsidRPr="00846CDD">
        <w:rPr>
          <w:sz w:val="22"/>
          <w:szCs w:val="22"/>
        </w:rPr>
        <w:t>ærd</w:t>
      </w:r>
      <w:r w:rsidR="003D3A61">
        <w:rPr>
          <w:sz w:val="22"/>
          <w:szCs w:val="22"/>
        </w:rPr>
        <w:t>sel</w:t>
      </w:r>
      <w:r w:rsidR="00AE4B71" w:rsidRPr="00846CDD">
        <w:rPr>
          <w:sz w:val="22"/>
          <w:szCs w:val="22"/>
        </w:rPr>
        <w:t xml:space="preserve"> på trapper</w:t>
      </w:r>
    </w:p>
    <w:p w:rsidR="00AE4B71" w:rsidRPr="00846CDD" w:rsidRDefault="003D3A61" w:rsidP="004E5322">
      <w:pPr>
        <w:pStyle w:val="Listeafsnit"/>
        <w:numPr>
          <w:ilvl w:val="0"/>
          <w:numId w:val="10"/>
        </w:numPr>
        <w:rPr>
          <w:sz w:val="22"/>
          <w:szCs w:val="22"/>
        </w:rPr>
      </w:pPr>
      <w:r>
        <w:rPr>
          <w:sz w:val="22"/>
          <w:szCs w:val="22"/>
        </w:rPr>
        <w:t xml:space="preserve">at </w:t>
      </w:r>
      <w:r w:rsidR="00AA07BB">
        <w:rPr>
          <w:sz w:val="22"/>
          <w:szCs w:val="22"/>
        </w:rPr>
        <w:t>b</w:t>
      </w:r>
      <w:r w:rsidR="00AE4B71" w:rsidRPr="00846CDD">
        <w:rPr>
          <w:sz w:val="22"/>
          <w:szCs w:val="22"/>
        </w:rPr>
        <w:t>ære, flytte og håndtering af genstande</w:t>
      </w:r>
    </w:p>
    <w:p w:rsidR="00AE4B71" w:rsidRPr="00846CDD" w:rsidRDefault="003D3A61" w:rsidP="004E5322">
      <w:pPr>
        <w:pStyle w:val="Listeafsnit"/>
        <w:numPr>
          <w:ilvl w:val="0"/>
          <w:numId w:val="10"/>
        </w:numPr>
        <w:rPr>
          <w:sz w:val="22"/>
          <w:szCs w:val="22"/>
        </w:rPr>
      </w:pPr>
      <w:r>
        <w:rPr>
          <w:sz w:val="22"/>
          <w:szCs w:val="22"/>
        </w:rPr>
        <w:t xml:space="preserve">at </w:t>
      </w:r>
      <w:r w:rsidR="00AA07BB">
        <w:rPr>
          <w:sz w:val="22"/>
          <w:szCs w:val="22"/>
        </w:rPr>
        <w:t>r</w:t>
      </w:r>
      <w:r w:rsidR="00AE4B71" w:rsidRPr="00846CDD">
        <w:rPr>
          <w:sz w:val="22"/>
          <w:szCs w:val="22"/>
        </w:rPr>
        <w:t>ejse sig fra stol og seng</w:t>
      </w:r>
    </w:p>
    <w:p w:rsidR="00AE4B71" w:rsidRPr="00846CDD" w:rsidRDefault="00AA07BB" w:rsidP="004E5322">
      <w:pPr>
        <w:pStyle w:val="Listeafsnit"/>
        <w:numPr>
          <w:ilvl w:val="0"/>
          <w:numId w:val="10"/>
        </w:numPr>
        <w:rPr>
          <w:sz w:val="22"/>
          <w:szCs w:val="22"/>
        </w:rPr>
      </w:pPr>
      <w:r>
        <w:rPr>
          <w:sz w:val="22"/>
          <w:szCs w:val="22"/>
        </w:rPr>
        <w:t>f</w:t>
      </w:r>
      <w:r w:rsidR="00AE4B71" w:rsidRPr="00846CDD">
        <w:rPr>
          <w:sz w:val="22"/>
          <w:szCs w:val="22"/>
        </w:rPr>
        <w:t>ærd</w:t>
      </w:r>
      <w:r w:rsidR="003D3A61">
        <w:rPr>
          <w:sz w:val="22"/>
          <w:szCs w:val="22"/>
        </w:rPr>
        <w:t>sel</w:t>
      </w:r>
      <w:r w:rsidR="00AE4B71" w:rsidRPr="00846CDD">
        <w:rPr>
          <w:sz w:val="22"/>
          <w:szCs w:val="22"/>
        </w:rPr>
        <w:t xml:space="preserve"> selvstændigt eller ledsaget til fods på cykel, med </w:t>
      </w:r>
      <w:r>
        <w:rPr>
          <w:sz w:val="22"/>
          <w:szCs w:val="22"/>
        </w:rPr>
        <w:t>o</w:t>
      </w:r>
      <w:r w:rsidR="00AE4B71" w:rsidRPr="00846CDD">
        <w:rPr>
          <w:sz w:val="22"/>
          <w:szCs w:val="22"/>
        </w:rPr>
        <w:t>ffentlige transportmidler eller med kørselsordningen</w:t>
      </w:r>
    </w:p>
    <w:p w:rsidR="00AE4B71" w:rsidRPr="00846CDD" w:rsidRDefault="00AA07BB" w:rsidP="004E5322">
      <w:pPr>
        <w:pStyle w:val="Listeafsnit"/>
        <w:numPr>
          <w:ilvl w:val="0"/>
          <w:numId w:val="10"/>
        </w:numPr>
        <w:rPr>
          <w:sz w:val="22"/>
          <w:szCs w:val="22"/>
        </w:rPr>
      </w:pPr>
      <w:r>
        <w:rPr>
          <w:sz w:val="22"/>
          <w:szCs w:val="22"/>
        </w:rPr>
        <w:t>h</w:t>
      </w:r>
      <w:r w:rsidR="00AE4B71" w:rsidRPr="00846CDD">
        <w:rPr>
          <w:sz w:val="22"/>
          <w:szCs w:val="22"/>
        </w:rPr>
        <w:t>åndtering af egne hjælpemidler</w:t>
      </w:r>
    </w:p>
    <w:p w:rsidR="009F5F35" w:rsidRPr="00846CDD" w:rsidRDefault="009F5F35" w:rsidP="003D3A61">
      <w:pPr>
        <w:pStyle w:val="Listeafsnit"/>
        <w:rPr>
          <w:sz w:val="22"/>
          <w:szCs w:val="22"/>
        </w:rPr>
      </w:pPr>
    </w:p>
    <w:p w:rsidR="00AE4B71" w:rsidRPr="003D3A61" w:rsidRDefault="00AE4B71" w:rsidP="00AE4B71">
      <w:pPr>
        <w:pStyle w:val="Almindeligtekst"/>
        <w:rPr>
          <w:rFonts w:ascii="TrueFrutiger" w:hAnsi="TrueFrutiger"/>
          <w:sz w:val="22"/>
          <w:szCs w:val="22"/>
        </w:rPr>
      </w:pPr>
      <w:r w:rsidRPr="003D3A61">
        <w:rPr>
          <w:rFonts w:ascii="TrueFrutiger" w:hAnsi="TrueFrutiger"/>
          <w:b/>
          <w:i/>
          <w:sz w:val="22"/>
          <w:szCs w:val="22"/>
        </w:rPr>
        <w:lastRenderedPageBreak/>
        <w:t xml:space="preserve">Samfundsliv        </w:t>
      </w:r>
      <w:r w:rsidRPr="003D3A61">
        <w:rPr>
          <w:rFonts w:ascii="TrueFrutiger" w:hAnsi="TrueFrutiger"/>
          <w:sz w:val="22"/>
          <w:szCs w:val="22"/>
        </w:rPr>
        <w:t xml:space="preserve">                                                      </w:t>
      </w:r>
    </w:p>
    <w:p w:rsidR="00846CDD" w:rsidRPr="00846CDD" w:rsidRDefault="00846CDD" w:rsidP="00846CDD">
      <w:pPr>
        <w:pStyle w:val="Almindeligtekst"/>
        <w:rPr>
          <w:rFonts w:ascii="TrueFrutiger" w:hAnsi="TrueFrutiger"/>
          <w:sz w:val="22"/>
          <w:szCs w:val="22"/>
        </w:rPr>
      </w:pPr>
      <w:r w:rsidRPr="00846CDD">
        <w:rPr>
          <w:rFonts w:ascii="TrueFrutiger" w:hAnsi="TrueFrutiger"/>
          <w:sz w:val="22"/>
          <w:szCs w:val="22"/>
        </w:rPr>
        <w:t xml:space="preserve">Ydelsen består af, en individuel vejledning, støtte og/ eller fysisk og praktisk hjælp, som består af hjælp til </w:t>
      </w:r>
    </w:p>
    <w:p w:rsidR="00AE4B71" w:rsidRPr="00846CDD" w:rsidRDefault="00AE4B71" w:rsidP="00AE4B71">
      <w:pPr>
        <w:pStyle w:val="Almindeligtekst"/>
        <w:rPr>
          <w:rFonts w:ascii="TrueFrutiger" w:hAnsi="TrueFrutiger"/>
          <w:sz w:val="22"/>
          <w:szCs w:val="22"/>
        </w:rPr>
      </w:pPr>
      <w:r w:rsidRPr="00846CDD">
        <w:rPr>
          <w:rFonts w:ascii="TrueFrutiger" w:hAnsi="TrueFrutiger"/>
          <w:sz w:val="22"/>
          <w:szCs w:val="22"/>
        </w:rPr>
        <w:t xml:space="preserve">l </w:t>
      </w:r>
    </w:p>
    <w:p w:rsidR="00AD6333" w:rsidRPr="00846CDD" w:rsidRDefault="00AD6333" w:rsidP="00AD6333">
      <w:pPr>
        <w:rPr>
          <w:sz w:val="22"/>
          <w:szCs w:val="22"/>
        </w:rPr>
      </w:pPr>
      <w:r w:rsidRPr="00846CDD">
        <w:rPr>
          <w:sz w:val="22"/>
          <w:szCs w:val="22"/>
        </w:rPr>
        <w:tab/>
      </w:r>
    </w:p>
    <w:p w:rsidR="00E72FA1" w:rsidRPr="00846CDD" w:rsidRDefault="00CD4A9F" w:rsidP="004E5322">
      <w:pPr>
        <w:pStyle w:val="Listeafsnit"/>
        <w:numPr>
          <w:ilvl w:val="0"/>
          <w:numId w:val="10"/>
        </w:numPr>
        <w:rPr>
          <w:sz w:val="22"/>
          <w:szCs w:val="22"/>
        </w:rPr>
      </w:pPr>
      <w:r>
        <w:rPr>
          <w:sz w:val="22"/>
          <w:szCs w:val="22"/>
        </w:rPr>
        <w:t>d</w:t>
      </w:r>
      <w:r w:rsidR="00455720" w:rsidRPr="00846CDD">
        <w:rPr>
          <w:sz w:val="22"/>
          <w:szCs w:val="22"/>
        </w:rPr>
        <w:t>eltagelse i b</w:t>
      </w:r>
      <w:r w:rsidR="00E72FA1" w:rsidRPr="00846CDD">
        <w:rPr>
          <w:sz w:val="22"/>
          <w:szCs w:val="22"/>
        </w:rPr>
        <w:t>eskæftigelse - a</w:t>
      </w:r>
      <w:r w:rsidR="0022504D" w:rsidRPr="00846CDD">
        <w:rPr>
          <w:sz w:val="22"/>
          <w:szCs w:val="22"/>
        </w:rPr>
        <w:t xml:space="preserve">fdække interesse, muligheder og behov </w:t>
      </w:r>
      <w:r w:rsidR="00E72FA1" w:rsidRPr="00846CDD">
        <w:rPr>
          <w:sz w:val="22"/>
          <w:szCs w:val="22"/>
        </w:rPr>
        <w:t>og skabe dialog om relevant</w:t>
      </w:r>
      <w:r w:rsidR="0022504D" w:rsidRPr="00846CDD">
        <w:rPr>
          <w:sz w:val="22"/>
          <w:szCs w:val="22"/>
        </w:rPr>
        <w:t xml:space="preserve"> beskæftigelse og fritidstilbud</w:t>
      </w:r>
      <w:r w:rsidR="00455720" w:rsidRPr="00846CDD">
        <w:rPr>
          <w:sz w:val="22"/>
          <w:szCs w:val="22"/>
        </w:rPr>
        <w:t>/uddannelse</w:t>
      </w:r>
    </w:p>
    <w:p w:rsidR="00E72FA1" w:rsidRPr="00846CDD" w:rsidRDefault="003D3A61" w:rsidP="004E5322">
      <w:pPr>
        <w:pStyle w:val="Listeafsnit"/>
        <w:numPr>
          <w:ilvl w:val="0"/>
          <w:numId w:val="10"/>
        </w:numPr>
        <w:rPr>
          <w:sz w:val="22"/>
          <w:szCs w:val="22"/>
        </w:rPr>
      </w:pPr>
      <w:r>
        <w:rPr>
          <w:sz w:val="22"/>
          <w:szCs w:val="22"/>
        </w:rPr>
        <w:t xml:space="preserve">afdækning af </w:t>
      </w:r>
      <w:r w:rsidR="00CD4A9F">
        <w:rPr>
          <w:sz w:val="22"/>
          <w:szCs w:val="22"/>
        </w:rPr>
        <w:t>b</w:t>
      </w:r>
      <w:r w:rsidR="00E72FA1" w:rsidRPr="00846CDD">
        <w:rPr>
          <w:sz w:val="22"/>
          <w:szCs w:val="22"/>
        </w:rPr>
        <w:t>oligsituation - a</w:t>
      </w:r>
      <w:r w:rsidR="0022504D" w:rsidRPr="00846CDD">
        <w:rPr>
          <w:sz w:val="22"/>
          <w:szCs w:val="22"/>
        </w:rPr>
        <w:t xml:space="preserve">fdække interesser, muligheder og behov </w:t>
      </w:r>
      <w:r w:rsidR="00E72FA1" w:rsidRPr="00846CDD">
        <w:rPr>
          <w:sz w:val="22"/>
          <w:szCs w:val="22"/>
        </w:rPr>
        <w:t>og skabe dialog om relevant</w:t>
      </w:r>
      <w:r w:rsidR="0022504D" w:rsidRPr="00846CDD">
        <w:rPr>
          <w:sz w:val="22"/>
          <w:szCs w:val="22"/>
        </w:rPr>
        <w:t xml:space="preserve"> </w:t>
      </w:r>
      <w:r w:rsidR="00E72FA1" w:rsidRPr="00846CDD">
        <w:rPr>
          <w:sz w:val="22"/>
          <w:szCs w:val="22"/>
        </w:rPr>
        <w:t>b</w:t>
      </w:r>
      <w:r w:rsidR="0022504D" w:rsidRPr="00846CDD">
        <w:rPr>
          <w:sz w:val="22"/>
          <w:szCs w:val="22"/>
        </w:rPr>
        <w:t>olig</w:t>
      </w:r>
    </w:p>
    <w:p w:rsidR="0084088E" w:rsidRDefault="00CD4A9F" w:rsidP="004E5322">
      <w:pPr>
        <w:pStyle w:val="Listeafsnit"/>
        <w:numPr>
          <w:ilvl w:val="0"/>
          <w:numId w:val="10"/>
        </w:numPr>
        <w:rPr>
          <w:sz w:val="22"/>
          <w:szCs w:val="22"/>
        </w:rPr>
      </w:pPr>
      <w:r w:rsidRPr="0084088E">
        <w:rPr>
          <w:sz w:val="22"/>
          <w:szCs w:val="22"/>
        </w:rPr>
        <w:t>k</w:t>
      </w:r>
      <w:r w:rsidR="00E72FA1" w:rsidRPr="0084088E">
        <w:rPr>
          <w:sz w:val="22"/>
          <w:szCs w:val="22"/>
        </w:rPr>
        <w:t>ontakt</w:t>
      </w:r>
      <w:r w:rsidR="0084088E" w:rsidRPr="0084088E">
        <w:rPr>
          <w:sz w:val="22"/>
          <w:szCs w:val="22"/>
        </w:rPr>
        <w:t xml:space="preserve"> </w:t>
      </w:r>
      <w:r w:rsidR="00846CDD" w:rsidRPr="0084088E">
        <w:rPr>
          <w:sz w:val="22"/>
          <w:szCs w:val="22"/>
        </w:rPr>
        <w:t>til</w:t>
      </w:r>
      <w:r w:rsidR="00E72FA1" w:rsidRPr="0084088E">
        <w:rPr>
          <w:sz w:val="22"/>
          <w:szCs w:val="22"/>
        </w:rPr>
        <w:t xml:space="preserve"> omgivelser</w:t>
      </w:r>
      <w:r w:rsidR="00846CDD" w:rsidRPr="0084088E">
        <w:rPr>
          <w:sz w:val="22"/>
          <w:szCs w:val="22"/>
        </w:rPr>
        <w:t>ne</w:t>
      </w:r>
    </w:p>
    <w:p w:rsidR="00455720" w:rsidRPr="0084088E" w:rsidRDefault="0084088E" w:rsidP="004E5322">
      <w:pPr>
        <w:pStyle w:val="Listeafsnit"/>
        <w:numPr>
          <w:ilvl w:val="0"/>
          <w:numId w:val="10"/>
        </w:numPr>
        <w:rPr>
          <w:sz w:val="22"/>
          <w:szCs w:val="22"/>
        </w:rPr>
      </w:pPr>
      <w:r>
        <w:rPr>
          <w:sz w:val="22"/>
          <w:szCs w:val="22"/>
        </w:rPr>
        <w:t>k</w:t>
      </w:r>
      <w:r w:rsidR="00455720" w:rsidRPr="0084088E">
        <w:rPr>
          <w:sz w:val="22"/>
          <w:szCs w:val="22"/>
        </w:rPr>
        <w:t>ontakt til offentlig myndighed</w:t>
      </w:r>
    </w:p>
    <w:p w:rsidR="00455720" w:rsidRPr="00846CDD" w:rsidRDefault="00455720" w:rsidP="004E5322">
      <w:pPr>
        <w:pStyle w:val="Listeafsnit"/>
        <w:numPr>
          <w:ilvl w:val="0"/>
          <w:numId w:val="10"/>
        </w:numPr>
        <w:rPr>
          <w:sz w:val="22"/>
          <w:szCs w:val="22"/>
        </w:rPr>
      </w:pPr>
      <w:r w:rsidRPr="00846CDD">
        <w:rPr>
          <w:sz w:val="22"/>
          <w:szCs w:val="22"/>
        </w:rPr>
        <w:t>kontakt til læge, tandlæge</w:t>
      </w:r>
    </w:p>
    <w:p w:rsidR="00455720" w:rsidRPr="00846CDD" w:rsidRDefault="00455720" w:rsidP="004E5322">
      <w:pPr>
        <w:pStyle w:val="Listeafsnit"/>
        <w:numPr>
          <w:ilvl w:val="0"/>
          <w:numId w:val="10"/>
        </w:numPr>
        <w:rPr>
          <w:sz w:val="22"/>
          <w:szCs w:val="22"/>
        </w:rPr>
      </w:pPr>
      <w:r w:rsidRPr="00846CDD">
        <w:rPr>
          <w:sz w:val="22"/>
          <w:szCs w:val="22"/>
        </w:rPr>
        <w:t>Indkøb</w:t>
      </w:r>
    </w:p>
    <w:p w:rsidR="00455720" w:rsidRPr="00846CDD" w:rsidRDefault="003D3A61" w:rsidP="004E5322">
      <w:pPr>
        <w:pStyle w:val="Listeafsnit"/>
        <w:numPr>
          <w:ilvl w:val="0"/>
          <w:numId w:val="10"/>
        </w:numPr>
        <w:rPr>
          <w:sz w:val="22"/>
          <w:szCs w:val="22"/>
        </w:rPr>
      </w:pPr>
      <w:r>
        <w:rPr>
          <w:sz w:val="22"/>
          <w:szCs w:val="22"/>
        </w:rPr>
        <w:t xml:space="preserve">Håndtering af </w:t>
      </w:r>
      <w:r w:rsidR="00CD4A9F">
        <w:rPr>
          <w:sz w:val="22"/>
          <w:szCs w:val="22"/>
        </w:rPr>
        <w:t>e</w:t>
      </w:r>
      <w:r w:rsidR="00554C72" w:rsidRPr="00846CDD">
        <w:rPr>
          <w:sz w:val="22"/>
          <w:szCs w:val="22"/>
        </w:rPr>
        <w:t>gen økonomi</w:t>
      </w:r>
    </w:p>
    <w:p w:rsidR="00554C72" w:rsidRDefault="00CD4A9F" w:rsidP="004E5322">
      <w:pPr>
        <w:pStyle w:val="Listeafsnit"/>
        <w:numPr>
          <w:ilvl w:val="0"/>
          <w:numId w:val="10"/>
        </w:numPr>
        <w:rPr>
          <w:sz w:val="22"/>
          <w:szCs w:val="22"/>
        </w:rPr>
      </w:pPr>
      <w:r>
        <w:rPr>
          <w:sz w:val="22"/>
          <w:szCs w:val="22"/>
        </w:rPr>
        <w:t>f</w:t>
      </w:r>
      <w:r w:rsidR="00554C72" w:rsidRPr="00846CDD">
        <w:rPr>
          <w:sz w:val="22"/>
          <w:szCs w:val="22"/>
        </w:rPr>
        <w:t>orståelse af pengenes værdi</w:t>
      </w:r>
    </w:p>
    <w:p w:rsidR="00554C72" w:rsidRPr="00846CDD" w:rsidRDefault="00CD4A9F" w:rsidP="004E5322">
      <w:pPr>
        <w:pStyle w:val="Listeafsnit"/>
        <w:numPr>
          <w:ilvl w:val="0"/>
          <w:numId w:val="10"/>
        </w:numPr>
        <w:rPr>
          <w:sz w:val="22"/>
          <w:szCs w:val="22"/>
        </w:rPr>
      </w:pPr>
      <w:r>
        <w:rPr>
          <w:sz w:val="22"/>
          <w:szCs w:val="22"/>
        </w:rPr>
        <w:t>h</w:t>
      </w:r>
      <w:r w:rsidR="00554C72" w:rsidRPr="00846CDD">
        <w:rPr>
          <w:sz w:val="22"/>
          <w:szCs w:val="22"/>
        </w:rPr>
        <w:t>åndtering af daglig post</w:t>
      </w:r>
    </w:p>
    <w:p w:rsidR="00D322FF" w:rsidRPr="00846CDD" w:rsidRDefault="00D322FF" w:rsidP="00AD6333">
      <w:pPr>
        <w:rPr>
          <w:sz w:val="22"/>
          <w:szCs w:val="22"/>
        </w:rPr>
      </w:pPr>
    </w:p>
    <w:p w:rsidR="00D322FF" w:rsidRDefault="00D322FF" w:rsidP="00AD6333">
      <w:pPr>
        <w:rPr>
          <w:sz w:val="22"/>
          <w:szCs w:val="22"/>
        </w:rPr>
      </w:pPr>
    </w:p>
    <w:p w:rsidR="00D322FF" w:rsidRDefault="00D322FF" w:rsidP="00AD6333">
      <w:pPr>
        <w:rPr>
          <w:sz w:val="22"/>
          <w:szCs w:val="22"/>
        </w:rPr>
      </w:pPr>
    </w:p>
    <w:p w:rsidR="00AD6333" w:rsidRPr="00E21343" w:rsidRDefault="00AD6333" w:rsidP="00AD6333">
      <w:pPr>
        <w:rPr>
          <w:b/>
          <w:sz w:val="22"/>
          <w:szCs w:val="22"/>
        </w:rPr>
      </w:pPr>
      <w:r w:rsidRPr="00E21343">
        <w:rPr>
          <w:b/>
          <w:sz w:val="22"/>
          <w:szCs w:val="22"/>
        </w:rPr>
        <w:t>Øvrige ydelser og service</w:t>
      </w:r>
    </w:p>
    <w:p w:rsidR="00AD6333" w:rsidRPr="004A1900" w:rsidRDefault="00AD6333" w:rsidP="00AD6333">
      <w:pPr>
        <w:rPr>
          <w:sz w:val="22"/>
          <w:szCs w:val="22"/>
        </w:rPr>
      </w:pPr>
      <w:r w:rsidRPr="004A1900">
        <w:rPr>
          <w:sz w:val="22"/>
          <w:szCs w:val="22"/>
        </w:rPr>
        <w:tab/>
      </w:r>
    </w:p>
    <w:p w:rsidR="00CA65F4" w:rsidRDefault="00AD6333" w:rsidP="00CA65F4">
      <w:pPr>
        <w:rPr>
          <w:sz w:val="22"/>
          <w:szCs w:val="22"/>
        </w:rPr>
      </w:pPr>
      <w:r w:rsidRPr="00CA65F4">
        <w:rPr>
          <w:b/>
          <w:sz w:val="22"/>
          <w:szCs w:val="22"/>
        </w:rPr>
        <w:t>Der samarbejdes</w:t>
      </w:r>
      <w:r w:rsidRPr="00CA65F4">
        <w:rPr>
          <w:sz w:val="22"/>
          <w:szCs w:val="22"/>
        </w:rPr>
        <w:t xml:space="preserve"> med borgernes pårørende, værger og netværk </w:t>
      </w:r>
      <w:r w:rsidR="00CA65F4" w:rsidRPr="00CA65F4">
        <w:rPr>
          <w:sz w:val="22"/>
          <w:szCs w:val="22"/>
        </w:rPr>
        <w:t xml:space="preserve">gennem </w:t>
      </w:r>
      <w:r w:rsidRPr="00CA65F4">
        <w:rPr>
          <w:sz w:val="22"/>
          <w:szCs w:val="22"/>
        </w:rPr>
        <w:t xml:space="preserve"> møder og</w:t>
      </w:r>
      <w:r w:rsidR="00D35F80" w:rsidRPr="00CA65F4">
        <w:rPr>
          <w:sz w:val="22"/>
          <w:szCs w:val="22"/>
        </w:rPr>
        <w:t xml:space="preserve"> fælles a</w:t>
      </w:r>
      <w:r w:rsidRPr="00CA65F4">
        <w:rPr>
          <w:sz w:val="22"/>
          <w:szCs w:val="22"/>
        </w:rPr>
        <w:t>rrangementer</w:t>
      </w:r>
      <w:r w:rsidR="00CA65F4" w:rsidRPr="00CA65F4">
        <w:rPr>
          <w:sz w:val="22"/>
          <w:szCs w:val="22"/>
        </w:rPr>
        <w:t>. Dertil samarbejdes med bruger pårørenderåd (BPR)</w:t>
      </w:r>
      <w:r w:rsidR="00CA65F4">
        <w:rPr>
          <w:sz w:val="22"/>
          <w:szCs w:val="22"/>
        </w:rPr>
        <w:t xml:space="preserve">.                                                                                                                                                           </w:t>
      </w:r>
    </w:p>
    <w:p w:rsidR="00CA65F4" w:rsidRDefault="00CA65F4" w:rsidP="00CA65F4">
      <w:pPr>
        <w:rPr>
          <w:sz w:val="22"/>
          <w:szCs w:val="22"/>
        </w:rPr>
      </w:pPr>
    </w:p>
    <w:p w:rsidR="00AD6333" w:rsidRPr="00CA65F4" w:rsidRDefault="00CA65F4" w:rsidP="00CA65F4">
      <w:pPr>
        <w:rPr>
          <w:sz w:val="22"/>
          <w:szCs w:val="22"/>
        </w:rPr>
      </w:pPr>
      <w:r>
        <w:rPr>
          <w:sz w:val="22"/>
          <w:szCs w:val="22"/>
        </w:rPr>
        <w:t xml:space="preserve">Ligeledes samarbejdes med </w:t>
      </w:r>
      <w:r w:rsidR="00AD6333" w:rsidRPr="00CA65F4">
        <w:rPr>
          <w:sz w:val="22"/>
          <w:szCs w:val="22"/>
        </w:rPr>
        <w:t>borgernes dagtilbud og fritidstilbuddet</w:t>
      </w:r>
      <w:r>
        <w:rPr>
          <w:sz w:val="22"/>
          <w:szCs w:val="22"/>
        </w:rPr>
        <w:t>, handle-kommuner,</w:t>
      </w:r>
      <w:r w:rsidR="00AD6333" w:rsidRPr="00CA65F4">
        <w:rPr>
          <w:sz w:val="22"/>
          <w:szCs w:val="22"/>
        </w:rPr>
        <w:t xml:space="preserve"> </w:t>
      </w:r>
      <w:r w:rsidR="003D3A61">
        <w:rPr>
          <w:sz w:val="22"/>
          <w:szCs w:val="22"/>
        </w:rPr>
        <w:t xml:space="preserve">det </w:t>
      </w:r>
      <w:r w:rsidR="00AD6333" w:rsidRPr="00CA65F4">
        <w:rPr>
          <w:sz w:val="22"/>
          <w:szCs w:val="22"/>
        </w:rPr>
        <w:t>lokale almene og specialiserede sundhedssystem</w:t>
      </w:r>
      <w:r w:rsidR="003D3A61">
        <w:rPr>
          <w:sz w:val="22"/>
          <w:szCs w:val="22"/>
        </w:rPr>
        <w:t>.</w:t>
      </w:r>
    </w:p>
    <w:p w:rsidR="00AD6333" w:rsidRPr="004A1900" w:rsidRDefault="00AD6333" w:rsidP="00AD6333">
      <w:pPr>
        <w:rPr>
          <w:sz w:val="22"/>
          <w:szCs w:val="22"/>
        </w:rPr>
      </w:pPr>
    </w:p>
    <w:p w:rsidR="00AD6333" w:rsidRDefault="00AD6333" w:rsidP="00AD6333">
      <w:pPr>
        <w:rPr>
          <w:sz w:val="22"/>
          <w:szCs w:val="22"/>
        </w:rPr>
      </w:pPr>
      <w:r w:rsidRPr="00CA65F4">
        <w:rPr>
          <w:b/>
          <w:sz w:val="22"/>
          <w:szCs w:val="22"/>
        </w:rPr>
        <w:t>Rengøring</w:t>
      </w:r>
      <w:r w:rsidRPr="004A1900">
        <w:rPr>
          <w:sz w:val="22"/>
          <w:szCs w:val="22"/>
        </w:rPr>
        <w:t xml:space="preserve"> udføres </w:t>
      </w:r>
      <w:r w:rsidR="00D35F80">
        <w:rPr>
          <w:sz w:val="22"/>
          <w:szCs w:val="22"/>
        </w:rPr>
        <w:t>af rengøringsfirma – rengøringen er planlagt ift. borgerens behov.</w:t>
      </w:r>
    </w:p>
    <w:p w:rsidR="00CA65F4" w:rsidRDefault="00CA65F4" w:rsidP="00AD6333">
      <w:pPr>
        <w:rPr>
          <w:sz w:val="22"/>
          <w:szCs w:val="22"/>
        </w:rPr>
      </w:pPr>
    </w:p>
    <w:p w:rsidR="00CA65F4" w:rsidRDefault="00CA65F4" w:rsidP="00AD6333">
      <w:pPr>
        <w:rPr>
          <w:sz w:val="22"/>
          <w:szCs w:val="22"/>
        </w:rPr>
      </w:pPr>
      <w:r w:rsidRPr="00CA65F4">
        <w:rPr>
          <w:b/>
          <w:sz w:val="22"/>
          <w:szCs w:val="22"/>
        </w:rPr>
        <w:t>Tøjvask</w:t>
      </w:r>
      <w:r>
        <w:rPr>
          <w:sz w:val="22"/>
          <w:szCs w:val="22"/>
        </w:rPr>
        <w:t xml:space="preserve"> – borgerne indgår i vask af eget tøj – hvilket betyder der ydes støtte og praktisk hjælp til denne opgave. Borgeren har mulighed for at tilkøbe tøjvask fra ekstern leverandør.</w:t>
      </w:r>
    </w:p>
    <w:p w:rsidR="00554C72" w:rsidRPr="004A1900" w:rsidRDefault="00554C72" w:rsidP="00AD6333">
      <w:pPr>
        <w:rPr>
          <w:sz w:val="22"/>
          <w:szCs w:val="22"/>
        </w:rPr>
      </w:pPr>
    </w:p>
    <w:p w:rsidR="00AD6333" w:rsidRPr="004A1900" w:rsidRDefault="00AD6333" w:rsidP="00AD6333">
      <w:pPr>
        <w:rPr>
          <w:sz w:val="22"/>
          <w:szCs w:val="22"/>
        </w:rPr>
      </w:pPr>
    </w:p>
    <w:p w:rsidR="00AD6333" w:rsidRPr="00E21343" w:rsidRDefault="00AD6333" w:rsidP="00AD6333">
      <w:pPr>
        <w:rPr>
          <w:b/>
          <w:sz w:val="22"/>
          <w:szCs w:val="22"/>
        </w:rPr>
      </w:pPr>
      <w:r w:rsidRPr="00E21343">
        <w:rPr>
          <w:b/>
          <w:sz w:val="22"/>
          <w:szCs w:val="22"/>
        </w:rPr>
        <w:t>Dokumentation og kvalitetssikring</w:t>
      </w:r>
    </w:p>
    <w:p w:rsidR="00AD6333" w:rsidRPr="004A1900" w:rsidRDefault="00AD6333" w:rsidP="00AD6333">
      <w:pPr>
        <w:rPr>
          <w:sz w:val="22"/>
          <w:szCs w:val="22"/>
        </w:rPr>
      </w:pPr>
      <w:r w:rsidRPr="004A1900">
        <w:rPr>
          <w:sz w:val="22"/>
          <w:szCs w:val="22"/>
        </w:rPr>
        <w:tab/>
      </w:r>
    </w:p>
    <w:p w:rsidR="00AD6333" w:rsidRDefault="008C78CD" w:rsidP="00AD6333">
      <w:pPr>
        <w:rPr>
          <w:sz w:val="22"/>
          <w:szCs w:val="22"/>
        </w:rPr>
      </w:pPr>
      <w:r>
        <w:rPr>
          <w:sz w:val="22"/>
          <w:szCs w:val="22"/>
        </w:rPr>
        <w:t xml:space="preserve">Det pædagogiske arbejdet med borgeren tager udgangspunkt </w:t>
      </w:r>
      <w:r w:rsidR="00626037">
        <w:rPr>
          <w:sz w:val="22"/>
          <w:szCs w:val="22"/>
        </w:rPr>
        <w:t xml:space="preserve">i </w:t>
      </w:r>
      <w:r>
        <w:rPr>
          <w:sz w:val="22"/>
          <w:szCs w:val="22"/>
        </w:rPr>
        <w:t>den udredning og beskrivelses-metode, som handlekommunen</w:t>
      </w:r>
      <w:r w:rsidR="00626037">
        <w:rPr>
          <w:sz w:val="22"/>
          <w:szCs w:val="22"/>
        </w:rPr>
        <w:t xml:space="preserve"> anvender f</w:t>
      </w:r>
      <w:r>
        <w:rPr>
          <w:sz w:val="22"/>
          <w:szCs w:val="22"/>
        </w:rPr>
        <w:t xml:space="preserve">.eks. </w:t>
      </w:r>
      <w:r w:rsidR="00AD6333" w:rsidRPr="004A1900">
        <w:rPr>
          <w:sz w:val="22"/>
          <w:szCs w:val="22"/>
        </w:rPr>
        <w:t>Voksenudredningsmetoden (VUM)</w:t>
      </w:r>
      <w:r>
        <w:rPr>
          <w:sz w:val="22"/>
          <w:szCs w:val="22"/>
        </w:rPr>
        <w:t>.</w:t>
      </w:r>
      <w:r w:rsidR="00AD6333" w:rsidRPr="004A1900">
        <w:rPr>
          <w:sz w:val="22"/>
          <w:szCs w:val="22"/>
        </w:rPr>
        <w:t xml:space="preserve">  </w:t>
      </w:r>
    </w:p>
    <w:p w:rsidR="00626037" w:rsidRPr="004A1900" w:rsidRDefault="00626037" w:rsidP="00AD6333">
      <w:pPr>
        <w:rPr>
          <w:sz w:val="22"/>
          <w:szCs w:val="22"/>
        </w:rPr>
      </w:pPr>
    </w:p>
    <w:p w:rsidR="00AD6333" w:rsidRPr="00E21343" w:rsidRDefault="00AD6333" w:rsidP="00AD6333">
      <w:pPr>
        <w:rPr>
          <w:i/>
          <w:sz w:val="22"/>
          <w:szCs w:val="22"/>
        </w:rPr>
      </w:pPr>
      <w:r w:rsidRPr="00E21343">
        <w:rPr>
          <w:i/>
          <w:sz w:val="22"/>
          <w:szCs w:val="22"/>
        </w:rPr>
        <w:t>§ 141 handleplan</w:t>
      </w:r>
    </w:p>
    <w:p w:rsidR="00A23DB6" w:rsidRDefault="008C78CD" w:rsidP="00AD6333">
      <w:pPr>
        <w:rPr>
          <w:sz w:val="22"/>
          <w:szCs w:val="22"/>
        </w:rPr>
      </w:pPr>
      <w:r>
        <w:rPr>
          <w:sz w:val="22"/>
          <w:szCs w:val="22"/>
        </w:rPr>
        <w:t xml:space="preserve">I borgerens </w:t>
      </w:r>
      <w:r w:rsidR="00AD6333" w:rsidRPr="004A1900">
        <w:rPr>
          <w:sz w:val="22"/>
          <w:szCs w:val="22"/>
        </w:rPr>
        <w:t>§ 141 handleplaner</w:t>
      </w:r>
      <w:r>
        <w:rPr>
          <w:sz w:val="22"/>
          <w:szCs w:val="22"/>
        </w:rPr>
        <w:t xml:space="preserve">, der udarbejdes af handlekommunen, forventes konkretiseret </w:t>
      </w:r>
      <w:r w:rsidR="00AD6333" w:rsidRPr="004A1900">
        <w:rPr>
          <w:sz w:val="22"/>
          <w:szCs w:val="22"/>
        </w:rPr>
        <w:t>bestillingsmål</w:t>
      </w:r>
      <w:r w:rsidR="00801F48">
        <w:rPr>
          <w:sz w:val="22"/>
          <w:szCs w:val="22"/>
        </w:rPr>
        <w:t>,</w:t>
      </w:r>
      <w:r w:rsidR="00A23DB6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der beskriver de indsatser, som borgeren ydes støtte og hjælp til. </w:t>
      </w:r>
      <w:r w:rsidR="00626037">
        <w:rPr>
          <w:sz w:val="22"/>
          <w:szCs w:val="22"/>
        </w:rPr>
        <w:t>Handleplanen forventes også at inddrage borgerens ønsker.</w:t>
      </w:r>
    </w:p>
    <w:p w:rsidR="00A23DB6" w:rsidRDefault="00A23DB6" w:rsidP="00AD6333">
      <w:pPr>
        <w:rPr>
          <w:sz w:val="22"/>
          <w:szCs w:val="22"/>
        </w:rPr>
      </w:pPr>
    </w:p>
    <w:p w:rsidR="00AD6333" w:rsidRDefault="00A23DB6" w:rsidP="00AD6333">
      <w:pPr>
        <w:rPr>
          <w:sz w:val="22"/>
          <w:szCs w:val="22"/>
        </w:rPr>
      </w:pPr>
      <w:r>
        <w:rPr>
          <w:sz w:val="22"/>
          <w:szCs w:val="22"/>
        </w:rPr>
        <w:t xml:space="preserve">Hvis en </w:t>
      </w:r>
      <w:r w:rsidR="00AD6333" w:rsidRPr="004A1900">
        <w:rPr>
          <w:sz w:val="22"/>
          <w:szCs w:val="22"/>
        </w:rPr>
        <w:t>borger ikke ønsker en § 141 handleplan</w:t>
      </w:r>
      <w:r w:rsidR="00626037">
        <w:rPr>
          <w:sz w:val="22"/>
          <w:szCs w:val="22"/>
        </w:rPr>
        <w:t>,</w:t>
      </w:r>
      <w:r w:rsidR="00AD6333" w:rsidRPr="004A1900">
        <w:rPr>
          <w:sz w:val="22"/>
          <w:szCs w:val="22"/>
        </w:rPr>
        <w:t xml:space="preserve"> udarbejdes</w:t>
      </w:r>
      <w:r w:rsidR="00626037">
        <w:rPr>
          <w:sz w:val="22"/>
          <w:szCs w:val="22"/>
        </w:rPr>
        <w:t xml:space="preserve"> – af borgerens rådgiver i handlekommunen, </w:t>
      </w:r>
      <w:r w:rsidR="00AD6333" w:rsidRPr="004A1900">
        <w:rPr>
          <w:sz w:val="22"/>
          <w:szCs w:val="22"/>
        </w:rPr>
        <w:t>alene bestillings</w:t>
      </w:r>
      <w:r w:rsidR="00626037">
        <w:rPr>
          <w:sz w:val="22"/>
          <w:szCs w:val="22"/>
        </w:rPr>
        <w:t>m</w:t>
      </w:r>
      <w:r w:rsidR="00AD6333" w:rsidRPr="004A1900">
        <w:rPr>
          <w:sz w:val="22"/>
          <w:szCs w:val="22"/>
        </w:rPr>
        <w:t>ål</w:t>
      </w:r>
      <w:r w:rsidR="00626037">
        <w:rPr>
          <w:sz w:val="22"/>
          <w:szCs w:val="22"/>
        </w:rPr>
        <w:t>.</w:t>
      </w:r>
    </w:p>
    <w:p w:rsidR="00AD6333" w:rsidRPr="00E21343" w:rsidRDefault="00AD6333" w:rsidP="00AD6333">
      <w:pPr>
        <w:rPr>
          <w:i/>
          <w:sz w:val="22"/>
          <w:szCs w:val="22"/>
        </w:rPr>
      </w:pPr>
      <w:r w:rsidRPr="00E21343">
        <w:rPr>
          <w:i/>
          <w:sz w:val="22"/>
          <w:szCs w:val="22"/>
        </w:rPr>
        <w:lastRenderedPageBreak/>
        <w:t>Pædagogisk plan</w:t>
      </w:r>
    </w:p>
    <w:p w:rsidR="00AD6333" w:rsidRDefault="00487D44" w:rsidP="00AD6333">
      <w:pPr>
        <w:rPr>
          <w:sz w:val="22"/>
          <w:szCs w:val="22"/>
        </w:rPr>
      </w:pPr>
      <w:r>
        <w:rPr>
          <w:sz w:val="22"/>
          <w:szCs w:val="22"/>
        </w:rPr>
        <w:t>Der</w:t>
      </w:r>
      <w:r w:rsidR="00AD6333" w:rsidRPr="004A1900">
        <w:rPr>
          <w:sz w:val="22"/>
          <w:szCs w:val="22"/>
        </w:rPr>
        <w:t xml:space="preserve"> udarbejde</w:t>
      </w:r>
      <w:r>
        <w:rPr>
          <w:sz w:val="22"/>
          <w:szCs w:val="22"/>
        </w:rPr>
        <w:t>s</w:t>
      </w:r>
      <w:r w:rsidR="008C78CD">
        <w:rPr>
          <w:sz w:val="22"/>
          <w:szCs w:val="22"/>
        </w:rPr>
        <w:t xml:space="preserve">, </w:t>
      </w:r>
      <w:r w:rsidR="00626037">
        <w:rPr>
          <w:sz w:val="22"/>
          <w:szCs w:val="22"/>
        </w:rPr>
        <w:t xml:space="preserve">af medarbejdere </w:t>
      </w:r>
      <w:r w:rsidR="008C78CD">
        <w:rPr>
          <w:sz w:val="22"/>
          <w:szCs w:val="22"/>
        </w:rPr>
        <w:t xml:space="preserve">på Højsletten, </w:t>
      </w:r>
      <w:r w:rsidR="00AD6333" w:rsidRPr="004A1900">
        <w:rPr>
          <w:sz w:val="22"/>
          <w:szCs w:val="22"/>
        </w:rPr>
        <w:t xml:space="preserve">på baggrund af bestillingsmålene, </w:t>
      </w:r>
      <w:r>
        <w:rPr>
          <w:sz w:val="22"/>
          <w:szCs w:val="22"/>
        </w:rPr>
        <w:t xml:space="preserve">en pædagogisk plan, hvor </w:t>
      </w:r>
      <w:r w:rsidR="00AD6333" w:rsidRPr="004A1900">
        <w:rPr>
          <w:sz w:val="22"/>
          <w:szCs w:val="22"/>
        </w:rPr>
        <w:t xml:space="preserve">borgerens ønsker og de pædagogiske </w:t>
      </w:r>
      <w:r>
        <w:rPr>
          <w:sz w:val="22"/>
          <w:szCs w:val="22"/>
        </w:rPr>
        <w:t>mål</w:t>
      </w:r>
      <w:r w:rsidR="00AD6333" w:rsidRPr="004A1900">
        <w:rPr>
          <w:sz w:val="22"/>
          <w:szCs w:val="22"/>
        </w:rPr>
        <w:t>, praksisrettet beskriver indsats</w:t>
      </w:r>
      <w:r w:rsidR="003D3A61">
        <w:rPr>
          <w:sz w:val="22"/>
          <w:szCs w:val="22"/>
        </w:rPr>
        <w:t>, ydelse og metoder.</w:t>
      </w:r>
    </w:p>
    <w:p w:rsidR="00CA65F4" w:rsidRPr="004A1900" w:rsidRDefault="00CA65F4" w:rsidP="00AD6333">
      <w:pPr>
        <w:rPr>
          <w:sz w:val="22"/>
          <w:szCs w:val="22"/>
        </w:rPr>
      </w:pPr>
    </w:p>
    <w:p w:rsidR="00AD6333" w:rsidRDefault="00487D44" w:rsidP="00AD6333">
      <w:pPr>
        <w:rPr>
          <w:sz w:val="22"/>
          <w:szCs w:val="22"/>
        </w:rPr>
      </w:pPr>
      <w:r>
        <w:rPr>
          <w:sz w:val="22"/>
          <w:szCs w:val="22"/>
        </w:rPr>
        <w:t>Den pædagogiske plan tager udgangspunkt i</w:t>
      </w:r>
      <w:r w:rsidR="00AD6333" w:rsidRPr="004A1900">
        <w:rPr>
          <w:sz w:val="22"/>
          <w:szCs w:val="22"/>
        </w:rPr>
        <w:t xml:space="preserve"> </w:t>
      </w:r>
      <w:r w:rsidR="00030897">
        <w:rPr>
          <w:sz w:val="22"/>
          <w:szCs w:val="22"/>
        </w:rPr>
        <w:t>voksenudredningsmetodens (</w:t>
      </w:r>
      <w:r w:rsidR="00AD6333" w:rsidRPr="004A1900">
        <w:rPr>
          <w:sz w:val="22"/>
          <w:szCs w:val="22"/>
        </w:rPr>
        <w:t>VUM</w:t>
      </w:r>
      <w:r w:rsidR="00030897">
        <w:rPr>
          <w:sz w:val="22"/>
          <w:szCs w:val="22"/>
        </w:rPr>
        <w:t xml:space="preserve">) </w:t>
      </w:r>
      <w:r w:rsidR="00AD6333" w:rsidRPr="004A1900">
        <w:rPr>
          <w:sz w:val="22"/>
          <w:szCs w:val="22"/>
        </w:rPr>
        <w:t xml:space="preserve">-temaerne: </w:t>
      </w:r>
    </w:p>
    <w:p w:rsidR="00CA65F4" w:rsidRDefault="00CA65F4" w:rsidP="00AD6333">
      <w:pPr>
        <w:rPr>
          <w:sz w:val="22"/>
          <w:szCs w:val="22"/>
        </w:rPr>
      </w:pPr>
    </w:p>
    <w:p w:rsidR="00AD6333" w:rsidRPr="004A1900" w:rsidRDefault="00AD6333" w:rsidP="00AD6333">
      <w:pPr>
        <w:rPr>
          <w:sz w:val="22"/>
          <w:szCs w:val="22"/>
        </w:rPr>
      </w:pPr>
      <w:r w:rsidRPr="004A1900">
        <w:rPr>
          <w:sz w:val="22"/>
          <w:szCs w:val="22"/>
        </w:rPr>
        <w:t>•</w:t>
      </w:r>
      <w:r w:rsidRPr="004A1900">
        <w:rPr>
          <w:sz w:val="22"/>
          <w:szCs w:val="22"/>
        </w:rPr>
        <w:tab/>
        <w:t>Praktiske opgaver i hjemmet</w:t>
      </w:r>
    </w:p>
    <w:p w:rsidR="00AD6333" w:rsidRPr="004A1900" w:rsidRDefault="00AD6333" w:rsidP="00AD6333">
      <w:pPr>
        <w:rPr>
          <w:sz w:val="22"/>
          <w:szCs w:val="22"/>
        </w:rPr>
      </w:pPr>
      <w:r w:rsidRPr="004A1900">
        <w:rPr>
          <w:sz w:val="22"/>
          <w:szCs w:val="22"/>
        </w:rPr>
        <w:t>•</w:t>
      </w:r>
      <w:r w:rsidRPr="004A1900">
        <w:rPr>
          <w:sz w:val="22"/>
          <w:szCs w:val="22"/>
        </w:rPr>
        <w:tab/>
        <w:t>Egenomsorg</w:t>
      </w:r>
    </w:p>
    <w:p w:rsidR="00AD6333" w:rsidRPr="004A1900" w:rsidRDefault="00AD6333" w:rsidP="00AD6333">
      <w:pPr>
        <w:rPr>
          <w:sz w:val="22"/>
          <w:szCs w:val="22"/>
        </w:rPr>
      </w:pPr>
      <w:r w:rsidRPr="004A1900">
        <w:rPr>
          <w:sz w:val="22"/>
          <w:szCs w:val="22"/>
        </w:rPr>
        <w:t>•</w:t>
      </w:r>
      <w:r w:rsidRPr="004A1900">
        <w:rPr>
          <w:sz w:val="22"/>
          <w:szCs w:val="22"/>
        </w:rPr>
        <w:tab/>
        <w:t>Socialt liv</w:t>
      </w:r>
    </w:p>
    <w:p w:rsidR="00AD6333" w:rsidRPr="004A1900" w:rsidRDefault="00AD6333" w:rsidP="00AD6333">
      <w:pPr>
        <w:rPr>
          <w:sz w:val="22"/>
          <w:szCs w:val="22"/>
        </w:rPr>
      </w:pPr>
      <w:r w:rsidRPr="004A1900">
        <w:rPr>
          <w:sz w:val="22"/>
          <w:szCs w:val="22"/>
        </w:rPr>
        <w:t>•</w:t>
      </w:r>
      <w:r w:rsidRPr="004A1900">
        <w:rPr>
          <w:sz w:val="22"/>
          <w:szCs w:val="22"/>
        </w:rPr>
        <w:tab/>
        <w:t>Sundhed</w:t>
      </w:r>
    </w:p>
    <w:p w:rsidR="00AD6333" w:rsidRPr="004A1900" w:rsidRDefault="00AD6333" w:rsidP="00AD6333">
      <w:pPr>
        <w:rPr>
          <w:sz w:val="22"/>
          <w:szCs w:val="22"/>
        </w:rPr>
      </w:pPr>
      <w:r w:rsidRPr="004A1900">
        <w:rPr>
          <w:sz w:val="22"/>
          <w:szCs w:val="22"/>
        </w:rPr>
        <w:t>•</w:t>
      </w:r>
      <w:r w:rsidRPr="004A1900">
        <w:rPr>
          <w:sz w:val="22"/>
          <w:szCs w:val="22"/>
        </w:rPr>
        <w:tab/>
        <w:t>Kommunikation</w:t>
      </w:r>
    </w:p>
    <w:p w:rsidR="00AD6333" w:rsidRPr="004A1900" w:rsidRDefault="00AD6333" w:rsidP="00AD6333">
      <w:pPr>
        <w:rPr>
          <w:sz w:val="22"/>
          <w:szCs w:val="22"/>
        </w:rPr>
      </w:pPr>
      <w:r w:rsidRPr="004A1900">
        <w:rPr>
          <w:sz w:val="22"/>
          <w:szCs w:val="22"/>
        </w:rPr>
        <w:t>•</w:t>
      </w:r>
      <w:r w:rsidRPr="004A1900">
        <w:rPr>
          <w:sz w:val="22"/>
          <w:szCs w:val="22"/>
        </w:rPr>
        <w:tab/>
        <w:t>Mobilitet</w:t>
      </w:r>
    </w:p>
    <w:p w:rsidR="00AD6333" w:rsidRPr="004A1900" w:rsidRDefault="00AD6333" w:rsidP="00AD6333">
      <w:pPr>
        <w:rPr>
          <w:sz w:val="22"/>
          <w:szCs w:val="22"/>
        </w:rPr>
      </w:pPr>
      <w:r w:rsidRPr="004A1900">
        <w:rPr>
          <w:sz w:val="22"/>
          <w:szCs w:val="22"/>
        </w:rPr>
        <w:t>•</w:t>
      </w:r>
      <w:r w:rsidRPr="004A1900">
        <w:rPr>
          <w:sz w:val="22"/>
          <w:szCs w:val="22"/>
        </w:rPr>
        <w:tab/>
        <w:t>Samfundsliv</w:t>
      </w:r>
    </w:p>
    <w:p w:rsidR="00AD6333" w:rsidRDefault="00AD6333" w:rsidP="00AD6333">
      <w:pPr>
        <w:rPr>
          <w:sz w:val="22"/>
          <w:szCs w:val="22"/>
        </w:rPr>
      </w:pPr>
    </w:p>
    <w:p w:rsidR="00CA65F4" w:rsidRDefault="00CA65F4" w:rsidP="00AD6333">
      <w:pPr>
        <w:rPr>
          <w:sz w:val="22"/>
          <w:szCs w:val="22"/>
        </w:rPr>
      </w:pPr>
    </w:p>
    <w:p w:rsidR="00852331" w:rsidRDefault="00852331" w:rsidP="00AD6333">
      <w:pPr>
        <w:rPr>
          <w:b/>
          <w:sz w:val="22"/>
          <w:szCs w:val="22"/>
        </w:rPr>
      </w:pPr>
    </w:p>
    <w:p w:rsidR="00AD6333" w:rsidRPr="00E21343" w:rsidRDefault="00AD6333" w:rsidP="00AD6333">
      <w:pPr>
        <w:rPr>
          <w:b/>
          <w:sz w:val="22"/>
          <w:szCs w:val="22"/>
        </w:rPr>
      </w:pPr>
      <w:r w:rsidRPr="00E21343">
        <w:rPr>
          <w:b/>
          <w:sz w:val="22"/>
          <w:szCs w:val="22"/>
        </w:rPr>
        <w:t>Borgerens ønsker og behov</w:t>
      </w:r>
    </w:p>
    <w:p w:rsidR="00AD6333" w:rsidRDefault="00AD6333" w:rsidP="00AD6333">
      <w:pPr>
        <w:rPr>
          <w:sz w:val="22"/>
          <w:szCs w:val="22"/>
        </w:rPr>
      </w:pPr>
    </w:p>
    <w:p w:rsidR="00AD6333" w:rsidRPr="004A1900" w:rsidRDefault="00AD6333" w:rsidP="00AD6333">
      <w:pPr>
        <w:rPr>
          <w:sz w:val="22"/>
          <w:szCs w:val="22"/>
        </w:rPr>
      </w:pPr>
      <w:r w:rsidRPr="004A1900">
        <w:rPr>
          <w:sz w:val="22"/>
          <w:szCs w:val="22"/>
        </w:rPr>
        <w:t xml:space="preserve">Der arbejdes med mest mulig borgerindflydelse og demokratiske processer i dagligdagen. </w:t>
      </w:r>
    </w:p>
    <w:p w:rsidR="00AD6333" w:rsidRPr="004A1900" w:rsidRDefault="00AD6333" w:rsidP="00AD6333">
      <w:pPr>
        <w:rPr>
          <w:sz w:val="22"/>
          <w:szCs w:val="22"/>
        </w:rPr>
      </w:pPr>
      <w:r w:rsidRPr="004A1900">
        <w:rPr>
          <w:sz w:val="22"/>
          <w:szCs w:val="22"/>
        </w:rPr>
        <w:t xml:space="preserve">Årligt afvikles der samtaler/ interviews med den enkelte borger. Dette understøttes af skriftligt og visualiseret materiale. </w:t>
      </w:r>
    </w:p>
    <w:p w:rsidR="00AD6333" w:rsidRPr="004A1900" w:rsidRDefault="00AD6333" w:rsidP="00AD6333">
      <w:pPr>
        <w:rPr>
          <w:sz w:val="22"/>
          <w:szCs w:val="22"/>
        </w:rPr>
      </w:pPr>
      <w:r w:rsidRPr="004A1900">
        <w:rPr>
          <w:sz w:val="22"/>
          <w:szCs w:val="22"/>
        </w:rPr>
        <w:t xml:space="preserve">Borgeren har en central rolle ved deres årlige handleplansmøde, hvor deres bidrag f.eks. understøttes af videooptagelse af forudgående interview, visualiseret dagsorden eks. på </w:t>
      </w:r>
      <w:proofErr w:type="spellStart"/>
      <w:r w:rsidRPr="004A1900">
        <w:rPr>
          <w:sz w:val="22"/>
          <w:szCs w:val="22"/>
        </w:rPr>
        <w:t>Ipad</w:t>
      </w:r>
      <w:proofErr w:type="spellEnd"/>
      <w:r w:rsidRPr="004A1900">
        <w:rPr>
          <w:sz w:val="22"/>
          <w:szCs w:val="22"/>
        </w:rPr>
        <w:t>, visualiserede mål.</w:t>
      </w:r>
    </w:p>
    <w:p w:rsidR="004E5322" w:rsidRDefault="004E5322" w:rsidP="00AD6333">
      <w:pPr>
        <w:rPr>
          <w:sz w:val="22"/>
          <w:szCs w:val="22"/>
        </w:rPr>
      </w:pPr>
    </w:p>
    <w:p w:rsidR="002C7F97" w:rsidRPr="004A1900" w:rsidRDefault="002C7F97" w:rsidP="00AD6333">
      <w:pPr>
        <w:rPr>
          <w:sz w:val="22"/>
          <w:szCs w:val="22"/>
        </w:rPr>
      </w:pPr>
    </w:p>
    <w:p w:rsidR="00AD6333" w:rsidRPr="00E21343" w:rsidRDefault="00AD6333" w:rsidP="00AD6333">
      <w:pPr>
        <w:rPr>
          <w:b/>
          <w:sz w:val="22"/>
          <w:szCs w:val="22"/>
        </w:rPr>
      </w:pPr>
      <w:r w:rsidRPr="00E21343">
        <w:rPr>
          <w:b/>
          <w:sz w:val="22"/>
          <w:szCs w:val="22"/>
        </w:rPr>
        <w:t>Ferie og ledsagelse</w:t>
      </w:r>
    </w:p>
    <w:p w:rsidR="00AD6333" w:rsidRPr="004A1900" w:rsidRDefault="00AD6333" w:rsidP="00AD6333">
      <w:pPr>
        <w:rPr>
          <w:sz w:val="22"/>
          <w:szCs w:val="22"/>
        </w:rPr>
      </w:pPr>
      <w:r w:rsidRPr="004A1900">
        <w:rPr>
          <w:sz w:val="22"/>
          <w:szCs w:val="22"/>
        </w:rPr>
        <w:tab/>
      </w:r>
    </w:p>
    <w:p w:rsidR="002C7F97" w:rsidRDefault="002C7F97" w:rsidP="00AD6333">
      <w:pPr>
        <w:rPr>
          <w:sz w:val="22"/>
          <w:szCs w:val="22"/>
        </w:rPr>
      </w:pPr>
      <w:r>
        <w:rPr>
          <w:sz w:val="22"/>
          <w:szCs w:val="22"/>
        </w:rPr>
        <w:t>Botilbud Højsletten</w:t>
      </w:r>
      <w:r w:rsidR="00AD6333" w:rsidRPr="004A1900">
        <w:rPr>
          <w:sz w:val="22"/>
          <w:szCs w:val="22"/>
        </w:rPr>
        <w:t xml:space="preserve"> kan tilbyde pædagogisk ledsagelse til fælles ferie med rekreativt formål i op til 5 hverdage årligt. Leder og medarbejdere på </w:t>
      </w:r>
      <w:r w:rsidR="00AD6333">
        <w:rPr>
          <w:sz w:val="22"/>
          <w:szCs w:val="22"/>
        </w:rPr>
        <w:t>Højsletten</w:t>
      </w:r>
      <w:r w:rsidR="00AD6333" w:rsidRPr="004A1900">
        <w:rPr>
          <w:sz w:val="22"/>
          <w:szCs w:val="22"/>
        </w:rPr>
        <w:t xml:space="preserve"> organiserer disse aktiviteter.</w:t>
      </w:r>
      <w:r w:rsidR="00AD6333">
        <w:rPr>
          <w:sz w:val="22"/>
          <w:szCs w:val="22"/>
        </w:rPr>
        <w:t xml:space="preserve"> </w:t>
      </w:r>
    </w:p>
    <w:p w:rsidR="002C7F97" w:rsidRDefault="002C7F97" w:rsidP="00AD6333">
      <w:pPr>
        <w:rPr>
          <w:sz w:val="22"/>
          <w:szCs w:val="22"/>
        </w:rPr>
      </w:pPr>
    </w:p>
    <w:p w:rsidR="00AD6333" w:rsidRPr="004A1900" w:rsidRDefault="00AD6333" w:rsidP="00AD6333">
      <w:pPr>
        <w:rPr>
          <w:sz w:val="22"/>
          <w:szCs w:val="22"/>
        </w:rPr>
      </w:pPr>
      <w:r w:rsidRPr="004A1900">
        <w:rPr>
          <w:sz w:val="22"/>
          <w:szCs w:val="22"/>
        </w:rPr>
        <w:t>Der tilbydes i begrænset omfang pædagogisk ledsagelse (kollektivt eller individuelt) til ture, arrangementer eller lign.</w:t>
      </w:r>
    </w:p>
    <w:p w:rsidR="00AD6333" w:rsidRPr="004A1900" w:rsidRDefault="00AD6333" w:rsidP="00AD6333">
      <w:pPr>
        <w:rPr>
          <w:sz w:val="22"/>
          <w:szCs w:val="22"/>
        </w:rPr>
      </w:pPr>
    </w:p>
    <w:p w:rsidR="007E2508" w:rsidRPr="007E2508" w:rsidRDefault="007E2508" w:rsidP="00AD6333">
      <w:pPr>
        <w:rPr>
          <w:b/>
          <w:sz w:val="22"/>
          <w:szCs w:val="22"/>
        </w:rPr>
      </w:pPr>
      <w:r w:rsidRPr="007E2508">
        <w:rPr>
          <w:b/>
          <w:sz w:val="22"/>
          <w:szCs w:val="22"/>
        </w:rPr>
        <w:t>Ledsageordning</w:t>
      </w:r>
    </w:p>
    <w:p w:rsidR="00AD6333" w:rsidRPr="004A1900" w:rsidRDefault="00AD6333" w:rsidP="00AD6333">
      <w:pPr>
        <w:rPr>
          <w:sz w:val="22"/>
          <w:szCs w:val="22"/>
        </w:rPr>
      </w:pPr>
      <w:r w:rsidRPr="004A1900">
        <w:rPr>
          <w:sz w:val="22"/>
          <w:szCs w:val="22"/>
        </w:rPr>
        <w:t xml:space="preserve">Borgeren kan hjælpes med at efterspørge og gennem sagsbehandler ansøge om ledsageordning </w:t>
      </w:r>
      <w:proofErr w:type="spellStart"/>
      <w:r w:rsidRPr="004A1900">
        <w:rPr>
          <w:sz w:val="22"/>
          <w:szCs w:val="22"/>
        </w:rPr>
        <w:t>jf</w:t>
      </w:r>
      <w:proofErr w:type="spellEnd"/>
      <w:r w:rsidRPr="004A1900">
        <w:rPr>
          <w:sz w:val="22"/>
          <w:szCs w:val="22"/>
        </w:rPr>
        <w:t xml:space="preserve"> SEL§ 97, der omhandler selvvalgt – ikke pædagogisk ledsagelse. </w:t>
      </w:r>
    </w:p>
    <w:p w:rsidR="00AD6333" w:rsidRPr="004A1900" w:rsidRDefault="00AD6333" w:rsidP="00AD6333">
      <w:pPr>
        <w:rPr>
          <w:sz w:val="22"/>
          <w:szCs w:val="22"/>
        </w:rPr>
      </w:pPr>
    </w:p>
    <w:p w:rsidR="003644D7" w:rsidRDefault="003644D7" w:rsidP="00AD6333">
      <w:pPr>
        <w:rPr>
          <w:b/>
          <w:sz w:val="22"/>
          <w:szCs w:val="22"/>
        </w:rPr>
      </w:pPr>
    </w:p>
    <w:p w:rsidR="003644D7" w:rsidRDefault="003644D7" w:rsidP="00AD6333">
      <w:pPr>
        <w:rPr>
          <w:b/>
          <w:sz w:val="22"/>
          <w:szCs w:val="22"/>
        </w:rPr>
      </w:pPr>
    </w:p>
    <w:p w:rsidR="00AD6333" w:rsidRPr="00E21343" w:rsidRDefault="00AD6333" w:rsidP="00AD6333">
      <w:pPr>
        <w:rPr>
          <w:b/>
          <w:sz w:val="22"/>
          <w:szCs w:val="22"/>
        </w:rPr>
      </w:pPr>
      <w:r w:rsidRPr="00E21343">
        <w:rPr>
          <w:b/>
          <w:sz w:val="22"/>
          <w:szCs w:val="22"/>
        </w:rPr>
        <w:t>Dagtilbud / beskæftigelse</w:t>
      </w:r>
    </w:p>
    <w:p w:rsidR="00AD6333" w:rsidRPr="004A1900" w:rsidRDefault="00AD6333" w:rsidP="00AD6333">
      <w:pPr>
        <w:rPr>
          <w:sz w:val="22"/>
          <w:szCs w:val="22"/>
        </w:rPr>
      </w:pPr>
      <w:r w:rsidRPr="004A1900">
        <w:rPr>
          <w:sz w:val="22"/>
          <w:szCs w:val="22"/>
        </w:rPr>
        <w:tab/>
      </w:r>
    </w:p>
    <w:p w:rsidR="00AD6333" w:rsidRPr="004A1900" w:rsidRDefault="00AD6333" w:rsidP="00AD6333">
      <w:pPr>
        <w:rPr>
          <w:sz w:val="22"/>
          <w:szCs w:val="22"/>
        </w:rPr>
      </w:pPr>
      <w:r w:rsidRPr="004A1900">
        <w:rPr>
          <w:sz w:val="22"/>
          <w:szCs w:val="22"/>
        </w:rPr>
        <w:t xml:space="preserve">Takst og ydelser på </w:t>
      </w:r>
      <w:r>
        <w:rPr>
          <w:sz w:val="22"/>
          <w:szCs w:val="22"/>
        </w:rPr>
        <w:t>Højsletten</w:t>
      </w:r>
      <w:r w:rsidRPr="004A1900">
        <w:rPr>
          <w:sz w:val="22"/>
          <w:szCs w:val="22"/>
        </w:rPr>
        <w:t xml:space="preserve"> er baseret på, at borgeren er visiteret til / deltager i dagtilbud 4 hverdage om ugen. For borgere, hvor der er afvigelser herfra, opkræves en tillægstakst (dagtakst) for kollektiv pædagogisk støtte i dagtimerne (udover en ugentlig hjemmedag). Se takst</w:t>
      </w:r>
      <w:r w:rsidR="002C7F97">
        <w:rPr>
          <w:sz w:val="22"/>
          <w:szCs w:val="22"/>
        </w:rPr>
        <w:t xml:space="preserve"> *</w:t>
      </w:r>
    </w:p>
    <w:p w:rsidR="00193EE7" w:rsidRPr="00E21343" w:rsidRDefault="00193EE7" w:rsidP="00193EE7">
      <w:pPr>
        <w:rPr>
          <w:b/>
          <w:sz w:val="22"/>
          <w:szCs w:val="22"/>
        </w:rPr>
      </w:pPr>
      <w:r w:rsidRPr="00E21343">
        <w:rPr>
          <w:b/>
          <w:sz w:val="22"/>
          <w:szCs w:val="22"/>
        </w:rPr>
        <w:lastRenderedPageBreak/>
        <w:t>Visitation</w:t>
      </w:r>
    </w:p>
    <w:p w:rsidR="00193EE7" w:rsidRPr="004A1900" w:rsidRDefault="00193EE7" w:rsidP="00193EE7">
      <w:pPr>
        <w:rPr>
          <w:sz w:val="22"/>
          <w:szCs w:val="22"/>
        </w:rPr>
      </w:pPr>
      <w:r w:rsidRPr="004A1900">
        <w:rPr>
          <w:sz w:val="22"/>
          <w:szCs w:val="22"/>
        </w:rPr>
        <w:tab/>
      </w:r>
    </w:p>
    <w:p w:rsidR="00193EE7" w:rsidRPr="004A1900" w:rsidRDefault="00193EE7" w:rsidP="00193EE7">
      <w:pPr>
        <w:rPr>
          <w:sz w:val="22"/>
          <w:szCs w:val="22"/>
        </w:rPr>
      </w:pPr>
      <w:r w:rsidRPr="004A1900">
        <w:rPr>
          <w:sz w:val="22"/>
          <w:szCs w:val="22"/>
        </w:rPr>
        <w:t>Herlev Kommune</w:t>
      </w:r>
      <w:r>
        <w:rPr>
          <w:sz w:val="22"/>
          <w:szCs w:val="22"/>
        </w:rPr>
        <w:t>s Voksen Pædagogiske Tilbud</w:t>
      </w:r>
      <w:r w:rsidRPr="004A1900">
        <w:rPr>
          <w:sz w:val="22"/>
          <w:szCs w:val="22"/>
        </w:rPr>
        <w:t xml:space="preserve"> kan kontaktes, hvis visitation til venteliste eller plads ønskes.</w:t>
      </w:r>
    </w:p>
    <w:p w:rsidR="00193EE7" w:rsidRPr="004A1900" w:rsidRDefault="00193EE7" w:rsidP="00193EE7">
      <w:pPr>
        <w:rPr>
          <w:sz w:val="22"/>
          <w:szCs w:val="22"/>
        </w:rPr>
      </w:pPr>
    </w:p>
    <w:p w:rsidR="00193EE7" w:rsidRPr="004A1900" w:rsidRDefault="00193EE7" w:rsidP="00193EE7">
      <w:pPr>
        <w:rPr>
          <w:sz w:val="22"/>
          <w:szCs w:val="22"/>
        </w:rPr>
      </w:pPr>
      <w:r w:rsidRPr="004A1900">
        <w:rPr>
          <w:sz w:val="22"/>
          <w:szCs w:val="22"/>
        </w:rPr>
        <w:t xml:space="preserve">Anmodningen rettes af borgerens handlekommune sammen med opdaterede akter og VUM-udredning til: </w:t>
      </w:r>
      <w:r>
        <w:rPr>
          <w:sz w:val="22"/>
          <w:szCs w:val="22"/>
        </w:rPr>
        <w:t>Herlev Kommunes Voksen Pædagogiske Tilbud</w:t>
      </w:r>
      <w:r w:rsidRPr="004A1900">
        <w:rPr>
          <w:sz w:val="22"/>
          <w:szCs w:val="22"/>
        </w:rPr>
        <w:t>,</w:t>
      </w:r>
      <w:r>
        <w:rPr>
          <w:sz w:val="22"/>
          <w:szCs w:val="22"/>
        </w:rPr>
        <w:t xml:space="preserve"> Ametystvej 24A,</w:t>
      </w:r>
      <w:r w:rsidRPr="004A1900">
        <w:rPr>
          <w:sz w:val="22"/>
          <w:szCs w:val="22"/>
        </w:rPr>
        <w:t xml:space="preserve"> 2730 Herlev eller på mail: </w:t>
      </w:r>
      <w:r>
        <w:rPr>
          <w:sz w:val="22"/>
          <w:szCs w:val="22"/>
        </w:rPr>
        <w:t>vpt</w:t>
      </w:r>
      <w:r w:rsidRPr="004A1900">
        <w:rPr>
          <w:sz w:val="22"/>
          <w:szCs w:val="22"/>
        </w:rPr>
        <w:t xml:space="preserve">@herlev.dk </w:t>
      </w:r>
      <w:r>
        <w:rPr>
          <w:sz w:val="22"/>
          <w:szCs w:val="22"/>
        </w:rPr>
        <w:t>(brug Tunnelmail).</w:t>
      </w:r>
    </w:p>
    <w:p w:rsidR="00193EE7" w:rsidRPr="004A1900" w:rsidRDefault="00193EE7" w:rsidP="00193EE7">
      <w:pPr>
        <w:rPr>
          <w:sz w:val="22"/>
          <w:szCs w:val="22"/>
        </w:rPr>
      </w:pPr>
      <w:r>
        <w:rPr>
          <w:sz w:val="22"/>
          <w:szCs w:val="22"/>
        </w:rPr>
        <w:t xml:space="preserve">Funktionsleder Kirsten Breinholt </w:t>
      </w:r>
      <w:r w:rsidRPr="004A1900">
        <w:rPr>
          <w:sz w:val="22"/>
          <w:szCs w:val="22"/>
        </w:rPr>
        <w:t xml:space="preserve">kan kontaktes på tlf. 44 52 </w:t>
      </w:r>
      <w:r>
        <w:rPr>
          <w:sz w:val="22"/>
          <w:szCs w:val="22"/>
        </w:rPr>
        <w:t>60 80</w:t>
      </w:r>
      <w:r w:rsidR="003644D7">
        <w:rPr>
          <w:sz w:val="22"/>
          <w:szCs w:val="22"/>
        </w:rPr>
        <w:t>.</w:t>
      </w:r>
    </w:p>
    <w:p w:rsidR="00193EE7" w:rsidRPr="004A1900" w:rsidRDefault="00193EE7" w:rsidP="00193EE7">
      <w:pPr>
        <w:rPr>
          <w:sz w:val="22"/>
          <w:szCs w:val="22"/>
        </w:rPr>
      </w:pPr>
    </w:p>
    <w:p w:rsidR="00193EE7" w:rsidRPr="004A1900" w:rsidRDefault="00193EE7" w:rsidP="00193EE7">
      <w:pPr>
        <w:rPr>
          <w:sz w:val="22"/>
          <w:szCs w:val="22"/>
        </w:rPr>
      </w:pPr>
      <w:r>
        <w:rPr>
          <w:sz w:val="22"/>
          <w:szCs w:val="22"/>
        </w:rPr>
        <w:t xml:space="preserve">Der laves i samarbejde med myndighedsafdelingen i Herlev Kommune en </w:t>
      </w:r>
      <w:r w:rsidRPr="004A1900">
        <w:rPr>
          <w:sz w:val="22"/>
          <w:szCs w:val="22"/>
        </w:rPr>
        <w:t>indledende vurdering af, om borgeren opfylder kriterier for botilbud i Herlev Kommune.</w:t>
      </w:r>
    </w:p>
    <w:p w:rsidR="00193EE7" w:rsidRPr="004A1900" w:rsidRDefault="00193EE7" w:rsidP="00193EE7">
      <w:pPr>
        <w:rPr>
          <w:sz w:val="22"/>
          <w:szCs w:val="22"/>
        </w:rPr>
      </w:pPr>
    </w:p>
    <w:p w:rsidR="00193EE7" w:rsidRPr="004A1900" w:rsidRDefault="00193EE7" w:rsidP="00193EE7">
      <w:pPr>
        <w:rPr>
          <w:sz w:val="22"/>
          <w:szCs w:val="22"/>
        </w:rPr>
      </w:pPr>
      <w:r w:rsidRPr="004A1900">
        <w:rPr>
          <w:sz w:val="22"/>
          <w:szCs w:val="22"/>
        </w:rPr>
        <w:t xml:space="preserve">Oplysninger om borgerens handicap, fysiske og psykiske funktionsniveau </w:t>
      </w:r>
      <w:r>
        <w:rPr>
          <w:sz w:val="22"/>
          <w:szCs w:val="22"/>
        </w:rPr>
        <w:t>vurderes</w:t>
      </w:r>
      <w:r w:rsidRPr="004A1900">
        <w:rPr>
          <w:sz w:val="22"/>
          <w:szCs w:val="22"/>
        </w:rPr>
        <w:t xml:space="preserve"> herefter </w:t>
      </w:r>
      <w:r>
        <w:rPr>
          <w:sz w:val="22"/>
          <w:szCs w:val="22"/>
        </w:rPr>
        <w:t xml:space="preserve">i forhold til </w:t>
      </w:r>
      <w:r w:rsidR="003644D7">
        <w:rPr>
          <w:sz w:val="22"/>
          <w:szCs w:val="22"/>
        </w:rPr>
        <w:t>Højsletten</w:t>
      </w:r>
      <w:r w:rsidRPr="004A1900">
        <w:rPr>
          <w:sz w:val="22"/>
          <w:szCs w:val="22"/>
        </w:rPr>
        <w:t>, hvor lederen vurderer om borgeren er omfattet af målgruppen og de efterspurgte ydelser kan tilbydes.</w:t>
      </w:r>
    </w:p>
    <w:p w:rsidR="00193EE7" w:rsidRPr="004A1900" w:rsidRDefault="00193EE7" w:rsidP="00193EE7">
      <w:pPr>
        <w:rPr>
          <w:sz w:val="22"/>
          <w:szCs w:val="22"/>
        </w:rPr>
      </w:pPr>
    </w:p>
    <w:p w:rsidR="00193EE7" w:rsidRPr="004A1900" w:rsidRDefault="00193EE7" w:rsidP="00193EE7">
      <w:pPr>
        <w:rPr>
          <w:sz w:val="22"/>
          <w:szCs w:val="22"/>
        </w:rPr>
      </w:pPr>
      <w:r w:rsidRPr="004A1900">
        <w:rPr>
          <w:sz w:val="22"/>
          <w:szCs w:val="22"/>
        </w:rPr>
        <w:t>Herlev Kommune</w:t>
      </w:r>
      <w:r>
        <w:rPr>
          <w:sz w:val="22"/>
          <w:szCs w:val="22"/>
        </w:rPr>
        <w:t>s Voksen Pædagogiske Tilbud</w:t>
      </w:r>
      <w:r w:rsidRPr="004A190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fremsender herefter et </w:t>
      </w:r>
      <w:r w:rsidRPr="004A1900">
        <w:rPr>
          <w:sz w:val="22"/>
          <w:szCs w:val="22"/>
        </w:rPr>
        <w:t>svar til handlekommunen.</w:t>
      </w:r>
    </w:p>
    <w:p w:rsidR="00193EE7" w:rsidRPr="004A1900" w:rsidRDefault="00193EE7" w:rsidP="00193EE7">
      <w:pPr>
        <w:rPr>
          <w:sz w:val="22"/>
          <w:szCs w:val="22"/>
        </w:rPr>
      </w:pPr>
    </w:p>
    <w:p w:rsidR="00193EE7" w:rsidRDefault="00193EE7" w:rsidP="00193EE7">
      <w:pPr>
        <w:rPr>
          <w:sz w:val="22"/>
          <w:szCs w:val="22"/>
        </w:rPr>
      </w:pPr>
      <w:r w:rsidRPr="004A1900">
        <w:rPr>
          <w:sz w:val="22"/>
          <w:szCs w:val="22"/>
        </w:rPr>
        <w:t xml:space="preserve">Såvel borger, pårørende som sagsbehandlere er altid velkomne til at kontakte </w:t>
      </w:r>
      <w:r>
        <w:rPr>
          <w:sz w:val="22"/>
          <w:szCs w:val="22"/>
        </w:rPr>
        <w:t xml:space="preserve">Højslettens </w:t>
      </w:r>
      <w:r w:rsidRPr="004A1900">
        <w:rPr>
          <w:sz w:val="22"/>
          <w:szCs w:val="22"/>
        </w:rPr>
        <w:t>leder med spørgsmål eller for at aftale et besøg på botilbuddet</w:t>
      </w:r>
      <w:r w:rsidR="003644D7">
        <w:rPr>
          <w:sz w:val="22"/>
          <w:szCs w:val="22"/>
        </w:rPr>
        <w:t>.</w:t>
      </w:r>
    </w:p>
    <w:p w:rsidR="00AD6333" w:rsidRPr="004A1900" w:rsidRDefault="00AD6333" w:rsidP="00AD6333">
      <w:pPr>
        <w:rPr>
          <w:sz w:val="22"/>
          <w:szCs w:val="22"/>
        </w:rPr>
      </w:pPr>
    </w:p>
    <w:p w:rsidR="00AD6333" w:rsidRPr="004A1900" w:rsidRDefault="00AD6333" w:rsidP="00AD6333">
      <w:pPr>
        <w:rPr>
          <w:sz w:val="22"/>
          <w:szCs w:val="22"/>
        </w:rPr>
      </w:pPr>
    </w:p>
    <w:p w:rsidR="00AD6333" w:rsidRPr="00E21343" w:rsidRDefault="00AD6333" w:rsidP="00AD6333">
      <w:pPr>
        <w:rPr>
          <w:b/>
          <w:sz w:val="22"/>
          <w:szCs w:val="22"/>
        </w:rPr>
      </w:pPr>
      <w:r w:rsidRPr="00E21343">
        <w:rPr>
          <w:b/>
          <w:sz w:val="22"/>
          <w:szCs w:val="22"/>
        </w:rPr>
        <w:t>Tilsyn</w:t>
      </w:r>
    </w:p>
    <w:p w:rsidR="00AD6333" w:rsidRPr="004A1900" w:rsidRDefault="00AD6333" w:rsidP="00AD6333">
      <w:pPr>
        <w:rPr>
          <w:sz w:val="22"/>
          <w:szCs w:val="22"/>
        </w:rPr>
      </w:pPr>
      <w:r w:rsidRPr="004A1900">
        <w:rPr>
          <w:sz w:val="22"/>
          <w:szCs w:val="22"/>
        </w:rPr>
        <w:tab/>
      </w:r>
    </w:p>
    <w:p w:rsidR="00AD6333" w:rsidRPr="004A1900" w:rsidRDefault="00AD6333" w:rsidP="00AD6333">
      <w:pPr>
        <w:rPr>
          <w:sz w:val="22"/>
          <w:szCs w:val="22"/>
        </w:rPr>
      </w:pPr>
      <w:r w:rsidRPr="004A1900">
        <w:rPr>
          <w:sz w:val="22"/>
          <w:szCs w:val="22"/>
        </w:rPr>
        <w:t xml:space="preserve">Der føres fagligt tilsyn med </w:t>
      </w:r>
      <w:r>
        <w:rPr>
          <w:sz w:val="22"/>
          <w:szCs w:val="22"/>
        </w:rPr>
        <w:t>Højsletten</w:t>
      </w:r>
      <w:r w:rsidRPr="004A1900">
        <w:rPr>
          <w:sz w:val="22"/>
          <w:szCs w:val="22"/>
        </w:rPr>
        <w:t xml:space="preserve"> af Socialtilsyn Hovedstaden. </w:t>
      </w:r>
      <w:r w:rsidR="002C7F97">
        <w:rPr>
          <w:sz w:val="22"/>
          <w:szCs w:val="22"/>
        </w:rPr>
        <w:t>Seneste</w:t>
      </w:r>
      <w:r w:rsidRPr="004A1900">
        <w:rPr>
          <w:sz w:val="22"/>
          <w:szCs w:val="22"/>
        </w:rPr>
        <w:t xml:space="preserve"> tilsyn </w:t>
      </w:r>
      <w:r w:rsidR="002C7F97">
        <w:rPr>
          <w:sz w:val="22"/>
          <w:szCs w:val="22"/>
        </w:rPr>
        <w:t>er for</w:t>
      </w:r>
      <w:r w:rsidRPr="004A1900">
        <w:rPr>
          <w:sz w:val="22"/>
          <w:szCs w:val="22"/>
        </w:rPr>
        <w:t>etaget i</w:t>
      </w:r>
      <w:r w:rsidR="002C7F97">
        <w:rPr>
          <w:sz w:val="22"/>
          <w:szCs w:val="22"/>
        </w:rPr>
        <w:t xml:space="preserve"> april 2016</w:t>
      </w:r>
      <w:r w:rsidRPr="004A1900">
        <w:rPr>
          <w:sz w:val="22"/>
          <w:szCs w:val="22"/>
        </w:rPr>
        <w:t>.</w:t>
      </w:r>
    </w:p>
    <w:p w:rsidR="00AD6333" w:rsidRPr="004A1900" w:rsidRDefault="00AD6333" w:rsidP="00AD6333">
      <w:pPr>
        <w:rPr>
          <w:sz w:val="22"/>
          <w:szCs w:val="22"/>
        </w:rPr>
      </w:pPr>
    </w:p>
    <w:p w:rsidR="00AD6333" w:rsidRPr="004A1900" w:rsidRDefault="00AD6333" w:rsidP="00AD6333">
      <w:pPr>
        <w:rPr>
          <w:sz w:val="22"/>
          <w:szCs w:val="22"/>
        </w:rPr>
      </w:pPr>
      <w:r w:rsidRPr="004A1900">
        <w:rPr>
          <w:sz w:val="22"/>
          <w:szCs w:val="22"/>
        </w:rPr>
        <w:t>Se tilsynsrapporter på www.tilbudsportalen.dk</w:t>
      </w:r>
    </w:p>
    <w:p w:rsidR="00B22C35" w:rsidRDefault="00B22C35" w:rsidP="00AD6333">
      <w:pPr>
        <w:rPr>
          <w:b/>
          <w:sz w:val="22"/>
          <w:szCs w:val="22"/>
        </w:rPr>
      </w:pPr>
    </w:p>
    <w:p w:rsidR="003644D7" w:rsidRDefault="003644D7" w:rsidP="00AD6333">
      <w:pPr>
        <w:rPr>
          <w:b/>
          <w:sz w:val="22"/>
          <w:szCs w:val="22"/>
        </w:rPr>
      </w:pPr>
    </w:p>
    <w:p w:rsidR="00AD6333" w:rsidRPr="004A1900" w:rsidRDefault="00AD6333" w:rsidP="00AD6333">
      <w:pPr>
        <w:rPr>
          <w:sz w:val="22"/>
          <w:szCs w:val="22"/>
        </w:rPr>
      </w:pPr>
      <w:r w:rsidRPr="00E21343">
        <w:rPr>
          <w:b/>
          <w:sz w:val="22"/>
          <w:szCs w:val="22"/>
        </w:rPr>
        <w:t>Takst</w:t>
      </w:r>
      <w:r w:rsidRPr="004A1900">
        <w:rPr>
          <w:sz w:val="22"/>
          <w:szCs w:val="22"/>
        </w:rPr>
        <w:tab/>
      </w:r>
    </w:p>
    <w:p w:rsidR="00B22C35" w:rsidRPr="004A1900" w:rsidRDefault="00B22C35" w:rsidP="00B22C35">
      <w:pPr>
        <w:rPr>
          <w:sz w:val="22"/>
          <w:szCs w:val="22"/>
        </w:rPr>
      </w:pPr>
    </w:p>
    <w:p w:rsidR="002C7F97" w:rsidRDefault="00AD6333" w:rsidP="00AD6333">
      <w:pPr>
        <w:rPr>
          <w:sz w:val="22"/>
          <w:szCs w:val="22"/>
        </w:rPr>
      </w:pPr>
      <w:r w:rsidRPr="004A1900">
        <w:rPr>
          <w:sz w:val="22"/>
          <w:szCs w:val="22"/>
        </w:rPr>
        <w:t xml:space="preserve">Betalingskommunen betaler en takst pr. døgn (365 d/året). </w:t>
      </w:r>
    </w:p>
    <w:p w:rsidR="00277351" w:rsidRDefault="000341D7" w:rsidP="00AD6333">
      <w:pPr>
        <w:rPr>
          <w:sz w:val="22"/>
          <w:szCs w:val="22"/>
        </w:rPr>
      </w:pPr>
      <w:r>
        <w:rPr>
          <w:sz w:val="22"/>
          <w:szCs w:val="22"/>
        </w:rPr>
        <w:t>H</w:t>
      </w:r>
      <w:r w:rsidR="002C7F97">
        <w:rPr>
          <w:sz w:val="22"/>
          <w:szCs w:val="22"/>
        </w:rPr>
        <w:t xml:space="preserve">øjsletten </w:t>
      </w:r>
      <w:r w:rsidR="00B22C35">
        <w:rPr>
          <w:sz w:val="22"/>
          <w:szCs w:val="22"/>
        </w:rPr>
        <w:t>har</w:t>
      </w:r>
      <w:r w:rsidR="002C7F97">
        <w:rPr>
          <w:sz w:val="22"/>
          <w:szCs w:val="22"/>
        </w:rPr>
        <w:t xml:space="preserve"> enheds</w:t>
      </w:r>
      <w:r w:rsidR="003644D7">
        <w:rPr>
          <w:sz w:val="22"/>
          <w:szCs w:val="22"/>
        </w:rPr>
        <w:t>-</w:t>
      </w:r>
      <w:r w:rsidR="002C7F97">
        <w:rPr>
          <w:sz w:val="22"/>
          <w:szCs w:val="22"/>
        </w:rPr>
        <w:t>takst</w:t>
      </w:r>
      <w:r w:rsidR="0088279D">
        <w:rPr>
          <w:sz w:val="22"/>
          <w:szCs w:val="22"/>
        </w:rPr>
        <w:t>.</w:t>
      </w:r>
      <w:r w:rsidR="00E43645">
        <w:rPr>
          <w:sz w:val="22"/>
          <w:szCs w:val="22"/>
        </w:rPr>
        <w:t xml:space="preserve"> </w:t>
      </w:r>
    </w:p>
    <w:p w:rsidR="00277351" w:rsidRDefault="00277351" w:rsidP="00AD6333">
      <w:pPr>
        <w:rPr>
          <w:sz w:val="22"/>
          <w:szCs w:val="22"/>
        </w:rPr>
      </w:pPr>
    </w:p>
    <w:p w:rsidR="002C7F97" w:rsidRPr="00277351" w:rsidRDefault="00E43645" w:rsidP="00AD6333">
      <w:pPr>
        <w:rPr>
          <w:b/>
          <w:sz w:val="22"/>
          <w:szCs w:val="22"/>
        </w:rPr>
      </w:pPr>
      <w:r w:rsidRPr="00277351">
        <w:rPr>
          <w:b/>
          <w:sz w:val="22"/>
          <w:szCs w:val="22"/>
        </w:rPr>
        <w:t xml:space="preserve">Taksten i 2017 er </w:t>
      </w:r>
      <w:r w:rsidR="002C7F97" w:rsidRPr="00277351">
        <w:rPr>
          <w:b/>
          <w:sz w:val="22"/>
          <w:szCs w:val="22"/>
        </w:rPr>
        <w:t xml:space="preserve">pr. døgn i alt </w:t>
      </w:r>
      <w:r w:rsidR="0088279D" w:rsidRPr="00277351">
        <w:rPr>
          <w:b/>
          <w:sz w:val="22"/>
          <w:szCs w:val="22"/>
        </w:rPr>
        <w:t xml:space="preserve">kr. </w:t>
      </w:r>
      <w:r w:rsidR="002C7F97" w:rsidRPr="00277351">
        <w:rPr>
          <w:b/>
          <w:sz w:val="22"/>
          <w:szCs w:val="22"/>
        </w:rPr>
        <w:t>2</w:t>
      </w:r>
      <w:r w:rsidR="0088279D" w:rsidRPr="00277351">
        <w:rPr>
          <w:b/>
          <w:sz w:val="22"/>
          <w:szCs w:val="22"/>
        </w:rPr>
        <w:t>172</w:t>
      </w:r>
      <w:r w:rsidR="002C7F97" w:rsidRPr="00277351">
        <w:rPr>
          <w:b/>
          <w:sz w:val="22"/>
          <w:szCs w:val="22"/>
        </w:rPr>
        <w:t xml:space="preserve">.- </w:t>
      </w:r>
    </w:p>
    <w:p w:rsidR="00AD6333" w:rsidRPr="004A1900" w:rsidRDefault="00AD6333" w:rsidP="00AD6333">
      <w:pPr>
        <w:rPr>
          <w:sz w:val="22"/>
          <w:szCs w:val="22"/>
        </w:rPr>
      </w:pPr>
    </w:p>
    <w:p w:rsidR="00AD6333" w:rsidRDefault="002C7F97" w:rsidP="00AD6333">
      <w:pPr>
        <w:rPr>
          <w:sz w:val="22"/>
          <w:szCs w:val="22"/>
        </w:rPr>
      </w:pPr>
      <w:r w:rsidRPr="000341D7">
        <w:rPr>
          <w:b/>
          <w:sz w:val="22"/>
          <w:szCs w:val="22"/>
        </w:rPr>
        <w:t>*</w:t>
      </w:r>
      <w:r w:rsidR="00AD6333" w:rsidRPr="000341D7">
        <w:rPr>
          <w:b/>
          <w:sz w:val="22"/>
          <w:szCs w:val="22"/>
        </w:rPr>
        <w:t>Dagtakst</w:t>
      </w:r>
      <w:r w:rsidR="00AD6333" w:rsidRPr="004A1900">
        <w:rPr>
          <w:sz w:val="22"/>
          <w:szCs w:val="22"/>
        </w:rPr>
        <w:t xml:space="preserve"> - Tillægstakst for kollektiv pædagogisk støtte i dagtimerne:</w:t>
      </w:r>
    </w:p>
    <w:p w:rsidR="000341D7" w:rsidRPr="004A1900" w:rsidRDefault="000341D7" w:rsidP="000341D7">
      <w:pPr>
        <w:rPr>
          <w:sz w:val="22"/>
          <w:szCs w:val="22"/>
        </w:rPr>
      </w:pPr>
      <w:r w:rsidRPr="004A1900">
        <w:rPr>
          <w:sz w:val="22"/>
          <w:szCs w:val="22"/>
        </w:rPr>
        <w:t xml:space="preserve">Takst og ydelser på </w:t>
      </w:r>
      <w:r>
        <w:rPr>
          <w:sz w:val="22"/>
          <w:szCs w:val="22"/>
        </w:rPr>
        <w:t>Højsletten</w:t>
      </w:r>
      <w:r w:rsidRPr="004A1900">
        <w:rPr>
          <w:sz w:val="22"/>
          <w:szCs w:val="22"/>
        </w:rPr>
        <w:t xml:space="preserve"> er baseret på, at borgeren er visiteret til/ </w:t>
      </w:r>
      <w:proofErr w:type="spellStart"/>
      <w:r w:rsidRPr="004A1900">
        <w:rPr>
          <w:sz w:val="22"/>
          <w:szCs w:val="22"/>
        </w:rPr>
        <w:t>del</w:t>
      </w:r>
      <w:r>
        <w:rPr>
          <w:sz w:val="22"/>
          <w:szCs w:val="22"/>
        </w:rPr>
        <w:t>-</w:t>
      </w:r>
      <w:r w:rsidRPr="004A1900">
        <w:rPr>
          <w:sz w:val="22"/>
          <w:szCs w:val="22"/>
        </w:rPr>
        <w:t>tager</w:t>
      </w:r>
      <w:proofErr w:type="spellEnd"/>
      <w:r w:rsidRPr="004A1900">
        <w:rPr>
          <w:sz w:val="22"/>
          <w:szCs w:val="22"/>
        </w:rPr>
        <w:t xml:space="preserve"> i dagtilbud 4 hverdage om ugen. For borgere, hvor der er afvigelser herfra, opkræves en tillægstakst (dagtakst) for kollektiv pædagogisk støtte i dagtimerne.</w:t>
      </w:r>
    </w:p>
    <w:p w:rsidR="002C7F97" w:rsidRDefault="002C7F97" w:rsidP="00AD6333">
      <w:pPr>
        <w:rPr>
          <w:sz w:val="22"/>
          <w:szCs w:val="22"/>
        </w:rPr>
      </w:pPr>
    </w:p>
    <w:p w:rsidR="002C7F97" w:rsidRPr="00277351" w:rsidRDefault="00E43645" w:rsidP="00AD6333">
      <w:pPr>
        <w:rPr>
          <w:b/>
          <w:sz w:val="22"/>
          <w:szCs w:val="22"/>
        </w:rPr>
      </w:pPr>
      <w:r w:rsidRPr="00277351">
        <w:rPr>
          <w:b/>
          <w:sz w:val="22"/>
          <w:szCs w:val="22"/>
        </w:rPr>
        <w:t xml:space="preserve">Dagstakst udgør i </w:t>
      </w:r>
      <w:r w:rsidR="003644D7" w:rsidRPr="00277351">
        <w:rPr>
          <w:b/>
          <w:sz w:val="22"/>
          <w:szCs w:val="22"/>
        </w:rPr>
        <w:t xml:space="preserve">2017 </w:t>
      </w:r>
      <w:r w:rsidR="003644D7">
        <w:rPr>
          <w:b/>
          <w:sz w:val="22"/>
          <w:szCs w:val="22"/>
        </w:rPr>
        <w:t xml:space="preserve">i </w:t>
      </w:r>
      <w:r w:rsidR="003644D7" w:rsidRPr="00277351">
        <w:rPr>
          <w:b/>
          <w:sz w:val="22"/>
          <w:szCs w:val="22"/>
        </w:rPr>
        <w:t>alt</w:t>
      </w:r>
      <w:r w:rsidRPr="00277351">
        <w:rPr>
          <w:b/>
          <w:sz w:val="22"/>
          <w:szCs w:val="22"/>
        </w:rPr>
        <w:t xml:space="preserve"> kr. 484</w:t>
      </w:r>
      <w:r w:rsidR="002C7F97" w:rsidRPr="00277351">
        <w:rPr>
          <w:b/>
          <w:sz w:val="22"/>
          <w:szCs w:val="22"/>
        </w:rPr>
        <w:t>,- pr. dag</w:t>
      </w:r>
    </w:p>
    <w:p w:rsidR="002C7F97" w:rsidRPr="004A1900" w:rsidRDefault="002C7F97" w:rsidP="00AD6333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E43645" w:rsidRDefault="00AD6333" w:rsidP="00AD6333">
      <w:pPr>
        <w:rPr>
          <w:sz w:val="22"/>
          <w:szCs w:val="22"/>
        </w:rPr>
      </w:pPr>
      <w:r w:rsidRPr="004A1900">
        <w:rPr>
          <w:sz w:val="22"/>
          <w:szCs w:val="22"/>
        </w:rPr>
        <w:t xml:space="preserve">Tilbuddets driftsbudget – herunder budget til hjælpemidler/arbejdsredskaber – er rettet mod den beskrevne primære målgruppe. </w:t>
      </w:r>
    </w:p>
    <w:p w:rsidR="00AD6333" w:rsidRPr="004A1900" w:rsidRDefault="00E43645" w:rsidP="00AD6333">
      <w:pPr>
        <w:rPr>
          <w:sz w:val="22"/>
          <w:szCs w:val="22"/>
        </w:rPr>
      </w:pPr>
      <w:bookmarkStart w:id="1" w:name="_GoBack"/>
      <w:bookmarkEnd w:id="1"/>
      <w:r>
        <w:rPr>
          <w:sz w:val="22"/>
          <w:szCs w:val="22"/>
        </w:rPr>
        <w:lastRenderedPageBreak/>
        <w:t xml:space="preserve">Det kan derfor være hjælpemidler, der ikke er basisinventar på botilbuddet. </w:t>
      </w:r>
      <w:r w:rsidR="00AD6333" w:rsidRPr="004A1900">
        <w:rPr>
          <w:sz w:val="22"/>
          <w:szCs w:val="22"/>
        </w:rPr>
        <w:t xml:space="preserve">Der skal derfor – efter individuelle behov, ansøges og samarbejdes med betalingskommunen om </w:t>
      </w:r>
      <w:r>
        <w:rPr>
          <w:sz w:val="22"/>
          <w:szCs w:val="22"/>
        </w:rPr>
        <w:t xml:space="preserve">disse </w:t>
      </w:r>
      <w:r w:rsidR="00AD6333" w:rsidRPr="004A1900">
        <w:rPr>
          <w:sz w:val="22"/>
          <w:szCs w:val="22"/>
        </w:rPr>
        <w:t>personlige hjælpemidler, forbrugsprodukter m.v.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jf</w:t>
      </w:r>
      <w:proofErr w:type="spellEnd"/>
      <w:r>
        <w:rPr>
          <w:sz w:val="22"/>
          <w:szCs w:val="22"/>
        </w:rPr>
        <w:t xml:space="preserve"> lov om social service § 112 stk. 3.</w:t>
      </w:r>
    </w:p>
    <w:p w:rsidR="00AD6333" w:rsidRPr="004A1900" w:rsidRDefault="00AD6333" w:rsidP="00AD6333">
      <w:pPr>
        <w:rPr>
          <w:sz w:val="22"/>
          <w:szCs w:val="22"/>
        </w:rPr>
      </w:pPr>
    </w:p>
    <w:p w:rsidR="00AD6333" w:rsidRPr="004A1900" w:rsidRDefault="00AD6333" w:rsidP="00AD6333">
      <w:pPr>
        <w:rPr>
          <w:sz w:val="22"/>
          <w:szCs w:val="22"/>
        </w:rPr>
      </w:pPr>
    </w:p>
    <w:p w:rsidR="00AD6333" w:rsidRPr="00E21343" w:rsidRDefault="00AD6333" w:rsidP="00AD6333">
      <w:pPr>
        <w:rPr>
          <w:b/>
          <w:sz w:val="22"/>
          <w:szCs w:val="22"/>
        </w:rPr>
      </w:pPr>
      <w:r w:rsidRPr="00E21343">
        <w:rPr>
          <w:b/>
          <w:sz w:val="22"/>
          <w:szCs w:val="22"/>
        </w:rPr>
        <w:t>Egenbetaling</w:t>
      </w:r>
    </w:p>
    <w:p w:rsidR="00AD6333" w:rsidRPr="004A1900" w:rsidRDefault="00AD6333" w:rsidP="00AD6333">
      <w:pPr>
        <w:rPr>
          <w:sz w:val="22"/>
          <w:szCs w:val="22"/>
        </w:rPr>
      </w:pPr>
      <w:r w:rsidRPr="004A1900">
        <w:rPr>
          <w:sz w:val="22"/>
          <w:szCs w:val="22"/>
        </w:rPr>
        <w:tab/>
      </w:r>
    </w:p>
    <w:p w:rsidR="003644D7" w:rsidRDefault="007F33EA" w:rsidP="00AD6333">
      <w:pPr>
        <w:rPr>
          <w:sz w:val="22"/>
          <w:szCs w:val="22"/>
        </w:rPr>
      </w:pPr>
      <w:r>
        <w:rPr>
          <w:sz w:val="22"/>
          <w:szCs w:val="22"/>
        </w:rPr>
        <w:t>H</w:t>
      </w:r>
      <w:r w:rsidR="00BA6EFD">
        <w:rPr>
          <w:sz w:val="22"/>
          <w:szCs w:val="22"/>
        </w:rPr>
        <w:t>andlekommunen</w:t>
      </w:r>
      <w:r>
        <w:rPr>
          <w:sz w:val="22"/>
          <w:szCs w:val="22"/>
        </w:rPr>
        <w:t xml:space="preserve"> opkræver</w:t>
      </w:r>
      <w:r w:rsidR="00AD6333" w:rsidRPr="004A1900">
        <w:rPr>
          <w:sz w:val="22"/>
          <w:szCs w:val="22"/>
        </w:rPr>
        <w:t xml:space="preserve"> </w:t>
      </w:r>
      <w:r w:rsidR="003644D7">
        <w:rPr>
          <w:sz w:val="22"/>
          <w:szCs w:val="22"/>
        </w:rPr>
        <w:t xml:space="preserve">– efter Rammeaftalens gældende regler - </w:t>
      </w:r>
      <w:r w:rsidR="009265D8">
        <w:rPr>
          <w:sz w:val="22"/>
          <w:szCs w:val="22"/>
        </w:rPr>
        <w:t>de obligatoriske ydelser</w:t>
      </w:r>
      <w:r>
        <w:rPr>
          <w:sz w:val="22"/>
          <w:szCs w:val="22"/>
        </w:rPr>
        <w:t xml:space="preserve">, som omhandler </w:t>
      </w:r>
      <w:r w:rsidR="0024611D">
        <w:rPr>
          <w:sz w:val="22"/>
          <w:szCs w:val="22"/>
        </w:rPr>
        <w:t>husleje-</w:t>
      </w:r>
      <w:r>
        <w:rPr>
          <w:sz w:val="22"/>
          <w:szCs w:val="22"/>
        </w:rPr>
        <w:t>betalingen, som er afhængig af borgerens personlige formue</w:t>
      </w:r>
      <w:r w:rsidR="003644D7">
        <w:rPr>
          <w:sz w:val="22"/>
          <w:szCs w:val="22"/>
        </w:rPr>
        <w:t>.</w:t>
      </w:r>
    </w:p>
    <w:p w:rsidR="004543A0" w:rsidRDefault="003644D7" w:rsidP="00AD6333">
      <w:pPr>
        <w:rPr>
          <w:sz w:val="22"/>
          <w:szCs w:val="22"/>
        </w:rPr>
      </w:pPr>
      <w:r>
        <w:rPr>
          <w:sz w:val="22"/>
          <w:szCs w:val="22"/>
        </w:rPr>
        <w:t>A conto beløb til v</w:t>
      </w:r>
      <w:r w:rsidR="007F33EA">
        <w:rPr>
          <w:sz w:val="22"/>
          <w:szCs w:val="22"/>
        </w:rPr>
        <w:t xml:space="preserve">arme og el betales </w:t>
      </w:r>
      <w:r>
        <w:rPr>
          <w:sz w:val="22"/>
          <w:szCs w:val="22"/>
        </w:rPr>
        <w:t>ud fra en</w:t>
      </w:r>
      <w:r w:rsidR="007F33E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forholdsmæssig </w:t>
      </w:r>
      <w:r w:rsidR="007F33EA">
        <w:rPr>
          <w:sz w:val="22"/>
          <w:szCs w:val="22"/>
        </w:rPr>
        <w:t>areal</w:t>
      </w:r>
      <w:r>
        <w:rPr>
          <w:sz w:val="22"/>
          <w:szCs w:val="22"/>
        </w:rPr>
        <w:t>-</w:t>
      </w:r>
      <w:r w:rsidR="007F33EA">
        <w:rPr>
          <w:sz w:val="22"/>
          <w:szCs w:val="22"/>
        </w:rPr>
        <w:t xml:space="preserve"> </w:t>
      </w:r>
      <w:r w:rsidR="00E43645">
        <w:rPr>
          <w:sz w:val="22"/>
          <w:szCs w:val="22"/>
        </w:rPr>
        <w:t>og område</w:t>
      </w:r>
      <w:r>
        <w:rPr>
          <w:sz w:val="22"/>
          <w:szCs w:val="22"/>
        </w:rPr>
        <w:t>-fordeling</w:t>
      </w:r>
      <w:r w:rsidR="007F33EA">
        <w:rPr>
          <w:sz w:val="22"/>
          <w:szCs w:val="22"/>
        </w:rPr>
        <w:t>.</w:t>
      </w:r>
    </w:p>
    <w:p w:rsidR="00BA6EFD" w:rsidRDefault="00BA6EFD" w:rsidP="00AD6333">
      <w:pPr>
        <w:rPr>
          <w:sz w:val="22"/>
          <w:szCs w:val="22"/>
        </w:rPr>
      </w:pPr>
    </w:p>
    <w:p w:rsidR="007F33EA" w:rsidRDefault="00626037" w:rsidP="00AD6333">
      <w:pPr>
        <w:rPr>
          <w:sz w:val="22"/>
          <w:szCs w:val="22"/>
        </w:rPr>
      </w:pPr>
      <w:r>
        <w:rPr>
          <w:sz w:val="22"/>
          <w:szCs w:val="22"/>
        </w:rPr>
        <w:t xml:space="preserve">Da Højsletten er beliggende i </w:t>
      </w:r>
      <w:r w:rsidR="009265D8">
        <w:rPr>
          <w:sz w:val="22"/>
          <w:szCs w:val="22"/>
        </w:rPr>
        <w:t xml:space="preserve">Herlev kommune, </w:t>
      </w:r>
      <w:r>
        <w:rPr>
          <w:sz w:val="22"/>
          <w:szCs w:val="22"/>
        </w:rPr>
        <w:t xml:space="preserve">er det herfra, borgeren opkræves </w:t>
      </w:r>
      <w:r w:rsidR="009265D8">
        <w:rPr>
          <w:sz w:val="22"/>
          <w:szCs w:val="22"/>
        </w:rPr>
        <w:t xml:space="preserve">den </w:t>
      </w:r>
      <w:r w:rsidR="00E43645">
        <w:rPr>
          <w:sz w:val="22"/>
          <w:szCs w:val="22"/>
        </w:rPr>
        <w:t>månedlige</w:t>
      </w:r>
      <w:r w:rsidR="009265D8">
        <w:rPr>
          <w:sz w:val="22"/>
          <w:szCs w:val="22"/>
        </w:rPr>
        <w:t xml:space="preserve"> </w:t>
      </w:r>
      <w:r w:rsidR="007F33EA">
        <w:rPr>
          <w:sz w:val="22"/>
          <w:szCs w:val="22"/>
        </w:rPr>
        <w:t>bolig</w:t>
      </w:r>
      <w:r>
        <w:rPr>
          <w:sz w:val="22"/>
          <w:szCs w:val="22"/>
        </w:rPr>
        <w:t>betaling.</w:t>
      </w:r>
      <w:r w:rsidR="007F33EA">
        <w:rPr>
          <w:sz w:val="22"/>
          <w:szCs w:val="22"/>
        </w:rPr>
        <w:t xml:space="preserve"> </w:t>
      </w:r>
    </w:p>
    <w:p w:rsidR="007F33EA" w:rsidRDefault="007F33EA" w:rsidP="00AD6333">
      <w:pPr>
        <w:rPr>
          <w:sz w:val="22"/>
          <w:szCs w:val="22"/>
        </w:rPr>
      </w:pPr>
    </w:p>
    <w:p w:rsidR="00E43645" w:rsidRDefault="003644D7" w:rsidP="00AD6333">
      <w:pPr>
        <w:rPr>
          <w:sz w:val="22"/>
          <w:szCs w:val="22"/>
        </w:rPr>
      </w:pPr>
      <w:r>
        <w:rPr>
          <w:sz w:val="22"/>
          <w:szCs w:val="22"/>
        </w:rPr>
        <w:t xml:space="preserve">I </w:t>
      </w:r>
      <w:r w:rsidR="00F933B6">
        <w:rPr>
          <w:sz w:val="22"/>
          <w:szCs w:val="22"/>
        </w:rPr>
        <w:t xml:space="preserve">2017 </w:t>
      </w:r>
      <w:r>
        <w:rPr>
          <w:sz w:val="22"/>
          <w:szCs w:val="22"/>
        </w:rPr>
        <w:t xml:space="preserve">opkræves af </w:t>
      </w:r>
      <w:r w:rsidR="00476CEE">
        <w:rPr>
          <w:sz w:val="22"/>
          <w:szCs w:val="22"/>
        </w:rPr>
        <w:t>Botilbuddet Højsletten følgende udgifter</w:t>
      </w:r>
      <w:r w:rsidR="00F933B6">
        <w:rPr>
          <w:sz w:val="22"/>
          <w:szCs w:val="22"/>
        </w:rPr>
        <w:t xml:space="preserve"> pr. måned:</w:t>
      </w:r>
    </w:p>
    <w:p w:rsidR="00476CEE" w:rsidRDefault="00476CEE" w:rsidP="00AD6333">
      <w:pPr>
        <w:rPr>
          <w:sz w:val="22"/>
          <w:szCs w:val="22"/>
        </w:rPr>
      </w:pPr>
    </w:p>
    <w:p w:rsidR="00E43645" w:rsidRDefault="00140668" w:rsidP="00E43645">
      <w:pPr>
        <w:pStyle w:val="Listeafsnit"/>
        <w:numPr>
          <w:ilvl w:val="0"/>
          <w:numId w:val="19"/>
        </w:numPr>
        <w:rPr>
          <w:sz w:val="22"/>
          <w:szCs w:val="22"/>
        </w:rPr>
      </w:pPr>
      <w:r>
        <w:rPr>
          <w:sz w:val="22"/>
          <w:szCs w:val="22"/>
        </w:rPr>
        <w:t>K</w:t>
      </w:r>
      <w:r w:rsidR="007F33EA" w:rsidRPr="00E43645">
        <w:rPr>
          <w:sz w:val="22"/>
          <w:szCs w:val="22"/>
        </w:rPr>
        <w:t>ost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kr. 1800,-</w:t>
      </w:r>
      <w:r w:rsidR="00F933B6">
        <w:rPr>
          <w:sz w:val="22"/>
          <w:szCs w:val="22"/>
        </w:rPr>
        <w:t xml:space="preserve"> (a conto)</w:t>
      </w:r>
    </w:p>
    <w:p w:rsidR="00140668" w:rsidRDefault="00140668" w:rsidP="00E43645">
      <w:pPr>
        <w:pStyle w:val="Listeafsnit"/>
        <w:numPr>
          <w:ilvl w:val="0"/>
          <w:numId w:val="19"/>
        </w:numPr>
        <w:rPr>
          <w:sz w:val="22"/>
          <w:szCs w:val="22"/>
        </w:rPr>
      </w:pPr>
      <w:r>
        <w:rPr>
          <w:sz w:val="22"/>
          <w:szCs w:val="22"/>
        </w:rPr>
        <w:t>V</w:t>
      </w:r>
      <w:r w:rsidR="007F33EA" w:rsidRPr="00140668">
        <w:rPr>
          <w:sz w:val="22"/>
          <w:szCs w:val="22"/>
        </w:rPr>
        <w:t>aske</w:t>
      </w:r>
      <w:r w:rsidR="00E43645" w:rsidRPr="00140668">
        <w:rPr>
          <w:sz w:val="22"/>
          <w:szCs w:val="22"/>
        </w:rPr>
        <w:t>- og rengøringsmidler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kr. 266,-</w:t>
      </w:r>
    </w:p>
    <w:p w:rsidR="00BA6EFD" w:rsidRPr="00140668" w:rsidRDefault="00140668" w:rsidP="00E43645">
      <w:pPr>
        <w:pStyle w:val="Listeafsnit"/>
        <w:numPr>
          <w:ilvl w:val="0"/>
          <w:numId w:val="19"/>
        </w:numPr>
        <w:rPr>
          <w:sz w:val="22"/>
          <w:szCs w:val="22"/>
        </w:rPr>
      </w:pPr>
      <w:r>
        <w:rPr>
          <w:sz w:val="22"/>
          <w:szCs w:val="22"/>
        </w:rPr>
        <w:t>U</w:t>
      </w:r>
      <w:r w:rsidR="003644D7">
        <w:rPr>
          <w:sz w:val="22"/>
          <w:szCs w:val="22"/>
        </w:rPr>
        <w:t xml:space="preserve">dgift til </w:t>
      </w:r>
      <w:r w:rsidR="007F33EA" w:rsidRPr="00140668">
        <w:rPr>
          <w:sz w:val="22"/>
          <w:szCs w:val="22"/>
        </w:rPr>
        <w:t>kabel tv</w:t>
      </w:r>
      <w:r w:rsidR="00E43645" w:rsidRPr="00140668">
        <w:rPr>
          <w:sz w:val="22"/>
          <w:szCs w:val="22"/>
        </w:rPr>
        <w:t xml:space="preserve"> </w:t>
      </w:r>
      <w:r w:rsidR="00015A60" w:rsidRPr="00140668">
        <w:rPr>
          <w:sz w:val="22"/>
          <w:szCs w:val="22"/>
        </w:rPr>
        <w:t xml:space="preserve">og </w:t>
      </w:r>
      <w:proofErr w:type="spellStart"/>
      <w:r w:rsidR="00015A60" w:rsidRPr="00140668">
        <w:rPr>
          <w:sz w:val="22"/>
          <w:szCs w:val="22"/>
        </w:rPr>
        <w:t>Copy</w:t>
      </w:r>
      <w:proofErr w:type="spellEnd"/>
      <w:r w:rsidR="007F33EA" w:rsidRPr="00140668">
        <w:rPr>
          <w:sz w:val="22"/>
          <w:szCs w:val="22"/>
        </w:rPr>
        <w:t>-Dan</w:t>
      </w:r>
      <w:r w:rsidR="003644D7">
        <w:rPr>
          <w:sz w:val="22"/>
          <w:szCs w:val="22"/>
        </w:rPr>
        <w:t xml:space="preserve"> (fælles)</w:t>
      </w:r>
      <w:r w:rsidR="008F121E">
        <w:rPr>
          <w:sz w:val="22"/>
          <w:szCs w:val="22"/>
        </w:rPr>
        <w:tab/>
        <w:t>kr. 164,-</w:t>
      </w:r>
    </w:p>
    <w:p w:rsidR="0024611D" w:rsidRDefault="0024611D" w:rsidP="00AD6333">
      <w:pPr>
        <w:rPr>
          <w:sz w:val="22"/>
          <w:szCs w:val="22"/>
        </w:rPr>
      </w:pPr>
    </w:p>
    <w:p w:rsidR="007F33EA" w:rsidRDefault="007F33EA" w:rsidP="00AD6333">
      <w:pPr>
        <w:rPr>
          <w:sz w:val="22"/>
          <w:szCs w:val="22"/>
        </w:rPr>
      </w:pPr>
      <w:r>
        <w:rPr>
          <w:sz w:val="22"/>
          <w:szCs w:val="22"/>
        </w:rPr>
        <w:t>Priserne reguleres årligt if.t pris</w:t>
      </w:r>
      <w:r w:rsidR="0024611D">
        <w:rPr>
          <w:sz w:val="22"/>
          <w:szCs w:val="22"/>
        </w:rPr>
        <w:t>-</w:t>
      </w:r>
      <w:r>
        <w:rPr>
          <w:sz w:val="22"/>
          <w:szCs w:val="22"/>
        </w:rPr>
        <w:t xml:space="preserve"> og løn </w:t>
      </w:r>
      <w:r w:rsidR="0024611D">
        <w:rPr>
          <w:sz w:val="22"/>
          <w:szCs w:val="22"/>
        </w:rPr>
        <w:t>fremskrivningen</w:t>
      </w:r>
    </w:p>
    <w:p w:rsidR="00AD6333" w:rsidRPr="004A1900" w:rsidRDefault="00AD6333" w:rsidP="00AD6333">
      <w:pPr>
        <w:rPr>
          <w:sz w:val="22"/>
          <w:szCs w:val="22"/>
        </w:rPr>
      </w:pPr>
      <w:r w:rsidRPr="004A1900">
        <w:rPr>
          <w:sz w:val="22"/>
          <w:szCs w:val="22"/>
        </w:rPr>
        <w:t xml:space="preserve"> </w:t>
      </w:r>
    </w:p>
    <w:p w:rsidR="00AD6333" w:rsidRPr="004A1900" w:rsidRDefault="00AD6333" w:rsidP="00AD6333">
      <w:pPr>
        <w:rPr>
          <w:sz w:val="22"/>
          <w:szCs w:val="22"/>
        </w:rPr>
      </w:pPr>
    </w:p>
    <w:p w:rsidR="00AD6333" w:rsidRPr="00E21343" w:rsidRDefault="00AD6333" w:rsidP="00AD6333">
      <w:pPr>
        <w:rPr>
          <w:b/>
          <w:sz w:val="22"/>
          <w:szCs w:val="22"/>
        </w:rPr>
      </w:pPr>
      <w:r w:rsidRPr="00E21343">
        <w:rPr>
          <w:b/>
          <w:sz w:val="22"/>
          <w:szCs w:val="22"/>
        </w:rPr>
        <w:t>Opfølgning og revision af ydelsesbeskrivelsen</w:t>
      </w:r>
    </w:p>
    <w:p w:rsidR="00AD6333" w:rsidRPr="004A1900" w:rsidRDefault="00AD6333" w:rsidP="00AD6333">
      <w:pPr>
        <w:rPr>
          <w:sz w:val="22"/>
          <w:szCs w:val="22"/>
        </w:rPr>
      </w:pPr>
      <w:r w:rsidRPr="004A1900">
        <w:rPr>
          <w:sz w:val="22"/>
          <w:szCs w:val="22"/>
        </w:rPr>
        <w:tab/>
      </w:r>
    </w:p>
    <w:p w:rsidR="00AD6333" w:rsidRPr="004A1900" w:rsidRDefault="00AD6333" w:rsidP="00AD6333">
      <w:pPr>
        <w:rPr>
          <w:sz w:val="22"/>
          <w:szCs w:val="22"/>
        </w:rPr>
      </w:pPr>
      <w:r w:rsidRPr="004A1900">
        <w:rPr>
          <w:sz w:val="22"/>
          <w:szCs w:val="22"/>
        </w:rPr>
        <w:t>Ydelsesbeskrivelsen skal ses i sammenhæng med Herlev Kommunes kvalitetsstandarder, der kan ses på www.herlev.dk</w:t>
      </w:r>
    </w:p>
    <w:p w:rsidR="00AD6333" w:rsidRPr="004A1900" w:rsidRDefault="00AD6333" w:rsidP="00AD6333">
      <w:pPr>
        <w:rPr>
          <w:sz w:val="22"/>
          <w:szCs w:val="22"/>
        </w:rPr>
      </w:pPr>
    </w:p>
    <w:p w:rsidR="00AD6333" w:rsidRPr="005C6B38" w:rsidRDefault="00AD6333" w:rsidP="00AD6333">
      <w:pPr>
        <w:rPr>
          <w:sz w:val="22"/>
          <w:szCs w:val="22"/>
        </w:rPr>
      </w:pPr>
      <w:r w:rsidRPr="004A1900">
        <w:rPr>
          <w:sz w:val="22"/>
          <w:szCs w:val="22"/>
        </w:rPr>
        <w:t xml:space="preserve">Ydelsesbeskrivelsen </w:t>
      </w:r>
      <w:r>
        <w:rPr>
          <w:sz w:val="22"/>
          <w:szCs w:val="22"/>
        </w:rPr>
        <w:t>opdateres</w:t>
      </w:r>
      <w:r w:rsidRPr="004A190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efter behov dog </w:t>
      </w:r>
      <w:r w:rsidRPr="004A1900">
        <w:rPr>
          <w:sz w:val="22"/>
          <w:szCs w:val="22"/>
        </w:rPr>
        <w:t xml:space="preserve">mindst en gang </w:t>
      </w:r>
      <w:r>
        <w:rPr>
          <w:sz w:val="22"/>
          <w:szCs w:val="22"/>
        </w:rPr>
        <w:t>årligt.</w:t>
      </w:r>
    </w:p>
    <w:p w:rsidR="00AD6333" w:rsidRPr="005C6B38" w:rsidRDefault="00AD6333" w:rsidP="00AD6333">
      <w:pPr>
        <w:rPr>
          <w:sz w:val="22"/>
          <w:szCs w:val="22"/>
        </w:rPr>
      </w:pPr>
    </w:p>
    <w:p w:rsidR="00E4731B" w:rsidRDefault="00E4731B"/>
    <w:sectPr w:rsidR="00E4731B" w:rsidSect="00BC3280">
      <w:type w:val="continuous"/>
      <w:pgSz w:w="11907" w:h="16840" w:code="9"/>
      <w:pgMar w:top="2268" w:right="2665" w:bottom="851" w:left="1134" w:header="709" w:footer="709" w:gutter="0"/>
      <w:paperSrc w:first="1025" w:other="102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73A1" w:rsidRDefault="00CD73A1">
      <w:r>
        <w:separator/>
      </w:r>
    </w:p>
  </w:endnote>
  <w:endnote w:type="continuationSeparator" w:id="0">
    <w:p w:rsidR="00CD73A1" w:rsidRDefault="00CD7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ueFrutig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ueBlackFrutig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6122582"/>
      <w:docPartObj>
        <w:docPartGallery w:val="Page Numbers (Bottom of Page)"/>
        <w:docPartUnique/>
      </w:docPartObj>
    </w:sdtPr>
    <w:sdtEndPr/>
    <w:sdtContent>
      <w:p w:rsidR="00CA65F4" w:rsidRDefault="00CA65F4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1B3B">
          <w:rPr>
            <w:noProof/>
          </w:rPr>
          <w:t>12</w:t>
        </w:r>
        <w:r>
          <w:fldChar w:fldCharType="end"/>
        </w:r>
      </w:p>
    </w:sdtContent>
  </w:sdt>
  <w:p w:rsidR="00CA65F4" w:rsidRDefault="00CA65F4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73A1" w:rsidRDefault="00CD73A1">
      <w:r>
        <w:separator/>
      </w:r>
    </w:p>
  </w:footnote>
  <w:footnote w:type="continuationSeparator" w:id="0">
    <w:p w:rsidR="00CD73A1" w:rsidRDefault="00CD73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6D02" w:rsidRDefault="00CA65F4">
    <w:pPr>
      <w:pStyle w:val="Sidehoved"/>
    </w:pPr>
    <w:r w:rsidRPr="00705966">
      <w:rPr>
        <w:noProof/>
      </w:rPr>
      <w:drawing>
        <wp:anchor distT="0" distB="0" distL="114300" distR="114300" simplePos="0" relativeHeight="251660288" behindDoc="1" locked="0" layoutInCell="1" allowOverlap="1" wp14:anchorId="36E121AF" wp14:editId="75D61954">
          <wp:simplePos x="0" y="0"/>
          <wp:positionH relativeFrom="column">
            <wp:posOffset>4494217</wp:posOffset>
          </wp:positionH>
          <wp:positionV relativeFrom="paragraph">
            <wp:posOffset>-153670</wp:posOffset>
          </wp:positionV>
          <wp:extent cx="1625600" cy="8826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2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25600" cy="882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E3D56"/>
    <w:multiLevelType w:val="hybridMultilevel"/>
    <w:tmpl w:val="BE9043FE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54121A"/>
    <w:multiLevelType w:val="hybridMultilevel"/>
    <w:tmpl w:val="2E20C944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8EA766E"/>
    <w:multiLevelType w:val="hybridMultilevel"/>
    <w:tmpl w:val="BBE842F0"/>
    <w:lvl w:ilvl="0" w:tplc="0406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3">
    <w:nsid w:val="1B5B2711"/>
    <w:multiLevelType w:val="hybridMultilevel"/>
    <w:tmpl w:val="C360CA5E"/>
    <w:lvl w:ilvl="0" w:tplc="9D1CD3F2">
      <w:numFmt w:val="bullet"/>
      <w:lvlText w:val="•"/>
      <w:lvlJc w:val="left"/>
      <w:pPr>
        <w:ind w:left="1665" w:hanging="1305"/>
      </w:pPr>
      <w:rPr>
        <w:rFonts w:ascii="TrueFrutiger" w:eastAsia="Times New Roman" w:hAnsi="TrueFrutiger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811D2D"/>
    <w:multiLevelType w:val="hybridMultilevel"/>
    <w:tmpl w:val="008A2F5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541BFA"/>
    <w:multiLevelType w:val="hybridMultilevel"/>
    <w:tmpl w:val="ED40383C"/>
    <w:lvl w:ilvl="0" w:tplc="9D1CD3F2">
      <w:numFmt w:val="bullet"/>
      <w:lvlText w:val="•"/>
      <w:lvlJc w:val="left"/>
      <w:pPr>
        <w:ind w:left="2025" w:hanging="1305"/>
      </w:pPr>
      <w:rPr>
        <w:rFonts w:ascii="TrueFrutiger" w:eastAsia="Times New Roman" w:hAnsi="TrueFrutiger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DD44CDD"/>
    <w:multiLevelType w:val="hybridMultilevel"/>
    <w:tmpl w:val="9C1A343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034C28"/>
    <w:multiLevelType w:val="hybridMultilevel"/>
    <w:tmpl w:val="B6EE56D8"/>
    <w:lvl w:ilvl="0" w:tplc="9D1CD3F2">
      <w:numFmt w:val="bullet"/>
      <w:lvlText w:val="•"/>
      <w:lvlJc w:val="left"/>
      <w:pPr>
        <w:ind w:left="1665" w:hanging="1305"/>
      </w:pPr>
      <w:rPr>
        <w:rFonts w:ascii="TrueFrutiger" w:eastAsia="Times New Roman" w:hAnsi="TrueFrutiger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D47FD4"/>
    <w:multiLevelType w:val="hybridMultilevel"/>
    <w:tmpl w:val="6AF496A4"/>
    <w:lvl w:ilvl="0" w:tplc="9D1CD3F2">
      <w:numFmt w:val="bullet"/>
      <w:lvlText w:val="•"/>
      <w:lvlJc w:val="left"/>
      <w:pPr>
        <w:ind w:left="1665" w:hanging="1305"/>
      </w:pPr>
      <w:rPr>
        <w:rFonts w:ascii="TrueFrutiger" w:eastAsia="Times New Roman" w:hAnsi="TrueFrutiger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0B4879"/>
    <w:multiLevelType w:val="hybridMultilevel"/>
    <w:tmpl w:val="FEACA48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1F4A86"/>
    <w:multiLevelType w:val="hybridMultilevel"/>
    <w:tmpl w:val="56A8E13A"/>
    <w:lvl w:ilvl="0" w:tplc="9D1CD3F2">
      <w:numFmt w:val="bullet"/>
      <w:lvlText w:val="•"/>
      <w:lvlJc w:val="left"/>
      <w:pPr>
        <w:ind w:left="1665" w:hanging="1305"/>
      </w:pPr>
      <w:rPr>
        <w:rFonts w:ascii="TrueFrutiger" w:eastAsia="Times New Roman" w:hAnsi="TrueFrutiger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1D00BD"/>
    <w:multiLevelType w:val="hybridMultilevel"/>
    <w:tmpl w:val="03A66202"/>
    <w:lvl w:ilvl="0" w:tplc="9D1CD3F2">
      <w:numFmt w:val="bullet"/>
      <w:lvlText w:val="•"/>
      <w:lvlJc w:val="left"/>
      <w:pPr>
        <w:ind w:left="1665" w:hanging="1305"/>
      </w:pPr>
      <w:rPr>
        <w:rFonts w:ascii="TrueFrutiger" w:eastAsia="Times New Roman" w:hAnsi="TrueFrutiger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3A63A2"/>
    <w:multiLevelType w:val="hybridMultilevel"/>
    <w:tmpl w:val="30B0546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747EB9"/>
    <w:multiLevelType w:val="hybridMultilevel"/>
    <w:tmpl w:val="A6F695F2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0392E89"/>
    <w:multiLevelType w:val="hybridMultilevel"/>
    <w:tmpl w:val="0F5EC618"/>
    <w:lvl w:ilvl="0" w:tplc="9D1CD3F2">
      <w:numFmt w:val="bullet"/>
      <w:lvlText w:val="•"/>
      <w:lvlJc w:val="left"/>
      <w:pPr>
        <w:ind w:left="1665" w:hanging="1305"/>
      </w:pPr>
      <w:rPr>
        <w:rFonts w:ascii="TrueFrutiger" w:eastAsia="Times New Roman" w:hAnsi="TrueFrutiger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C46444"/>
    <w:multiLevelType w:val="hybridMultilevel"/>
    <w:tmpl w:val="B936D1A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103412"/>
    <w:multiLevelType w:val="hybridMultilevel"/>
    <w:tmpl w:val="8A30E13A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B9C5228"/>
    <w:multiLevelType w:val="hybridMultilevel"/>
    <w:tmpl w:val="285C9B00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DAF695E"/>
    <w:multiLevelType w:val="hybridMultilevel"/>
    <w:tmpl w:val="16E829F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3"/>
  </w:num>
  <w:num w:numId="4">
    <w:abstractNumId w:val="17"/>
  </w:num>
  <w:num w:numId="5">
    <w:abstractNumId w:val="16"/>
  </w:num>
  <w:num w:numId="6">
    <w:abstractNumId w:val="0"/>
  </w:num>
  <w:num w:numId="7">
    <w:abstractNumId w:val="2"/>
  </w:num>
  <w:num w:numId="8">
    <w:abstractNumId w:val="6"/>
  </w:num>
  <w:num w:numId="9">
    <w:abstractNumId w:val="9"/>
  </w:num>
  <w:num w:numId="10">
    <w:abstractNumId w:val="12"/>
  </w:num>
  <w:num w:numId="11">
    <w:abstractNumId w:val="14"/>
  </w:num>
  <w:num w:numId="12">
    <w:abstractNumId w:val="10"/>
  </w:num>
  <w:num w:numId="13">
    <w:abstractNumId w:val="8"/>
  </w:num>
  <w:num w:numId="14">
    <w:abstractNumId w:val="18"/>
  </w:num>
  <w:num w:numId="15">
    <w:abstractNumId w:val="7"/>
  </w:num>
  <w:num w:numId="16">
    <w:abstractNumId w:val="3"/>
  </w:num>
  <w:num w:numId="17">
    <w:abstractNumId w:val="11"/>
  </w:num>
  <w:num w:numId="18">
    <w:abstractNumId w:val="5"/>
  </w:num>
  <w:num w:numId="19">
    <w:abstractNumId w:val="1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333"/>
    <w:rsid w:val="000158AC"/>
    <w:rsid w:val="00015A60"/>
    <w:rsid w:val="00017793"/>
    <w:rsid w:val="00030897"/>
    <w:rsid w:val="000341D7"/>
    <w:rsid w:val="00066FBB"/>
    <w:rsid w:val="00067FB6"/>
    <w:rsid w:val="00077F5B"/>
    <w:rsid w:val="000860F8"/>
    <w:rsid w:val="000A4B22"/>
    <w:rsid w:val="000B051C"/>
    <w:rsid w:val="000B67A0"/>
    <w:rsid w:val="000C14F4"/>
    <w:rsid w:val="00124353"/>
    <w:rsid w:val="00137AAE"/>
    <w:rsid w:val="00140668"/>
    <w:rsid w:val="00162299"/>
    <w:rsid w:val="00167ECC"/>
    <w:rsid w:val="00175F65"/>
    <w:rsid w:val="00193EE7"/>
    <w:rsid w:val="001D4CFB"/>
    <w:rsid w:val="001E213D"/>
    <w:rsid w:val="001E6C6B"/>
    <w:rsid w:val="00206450"/>
    <w:rsid w:val="0022504D"/>
    <w:rsid w:val="0023119F"/>
    <w:rsid w:val="00242DE2"/>
    <w:rsid w:val="0024611D"/>
    <w:rsid w:val="00277351"/>
    <w:rsid w:val="00282880"/>
    <w:rsid w:val="002A536E"/>
    <w:rsid w:val="002B0527"/>
    <w:rsid w:val="002C7F97"/>
    <w:rsid w:val="002E0C01"/>
    <w:rsid w:val="002F6D02"/>
    <w:rsid w:val="00300188"/>
    <w:rsid w:val="00301FF1"/>
    <w:rsid w:val="0032607E"/>
    <w:rsid w:val="003644D7"/>
    <w:rsid w:val="00370060"/>
    <w:rsid w:val="003723BB"/>
    <w:rsid w:val="00383039"/>
    <w:rsid w:val="00387254"/>
    <w:rsid w:val="00390C7F"/>
    <w:rsid w:val="0039747A"/>
    <w:rsid w:val="003979EB"/>
    <w:rsid w:val="003A2AE1"/>
    <w:rsid w:val="003A38D1"/>
    <w:rsid w:val="003A3F30"/>
    <w:rsid w:val="003D3A61"/>
    <w:rsid w:val="00414606"/>
    <w:rsid w:val="00422B75"/>
    <w:rsid w:val="00431B3B"/>
    <w:rsid w:val="00440A1E"/>
    <w:rsid w:val="00440B24"/>
    <w:rsid w:val="00444D16"/>
    <w:rsid w:val="00453560"/>
    <w:rsid w:val="004543A0"/>
    <w:rsid w:val="00455720"/>
    <w:rsid w:val="00476CEE"/>
    <w:rsid w:val="00477243"/>
    <w:rsid w:val="00487D44"/>
    <w:rsid w:val="004A7915"/>
    <w:rsid w:val="004C381D"/>
    <w:rsid w:val="004E1CBA"/>
    <w:rsid w:val="004E5322"/>
    <w:rsid w:val="00500B7E"/>
    <w:rsid w:val="005468B6"/>
    <w:rsid w:val="00554C72"/>
    <w:rsid w:val="005741A5"/>
    <w:rsid w:val="00574CDC"/>
    <w:rsid w:val="005819A1"/>
    <w:rsid w:val="00592EDD"/>
    <w:rsid w:val="005A2776"/>
    <w:rsid w:val="005C7656"/>
    <w:rsid w:val="006030F2"/>
    <w:rsid w:val="00612EB7"/>
    <w:rsid w:val="00626037"/>
    <w:rsid w:val="006273A4"/>
    <w:rsid w:val="0063188A"/>
    <w:rsid w:val="00637344"/>
    <w:rsid w:val="00690378"/>
    <w:rsid w:val="00691E85"/>
    <w:rsid w:val="006C3595"/>
    <w:rsid w:val="006C73FD"/>
    <w:rsid w:val="006D0536"/>
    <w:rsid w:val="007105CC"/>
    <w:rsid w:val="007205AD"/>
    <w:rsid w:val="00722AD0"/>
    <w:rsid w:val="00756A59"/>
    <w:rsid w:val="00771357"/>
    <w:rsid w:val="007926FC"/>
    <w:rsid w:val="007D6266"/>
    <w:rsid w:val="007D62D3"/>
    <w:rsid w:val="007D6FC8"/>
    <w:rsid w:val="007E2508"/>
    <w:rsid w:val="007F33EA"/>
    <w:rsid w:val="00801F48"/>
    <w:rsid w:val="0084088E"/>
    <w:rsid w:val="00846CDD"/>
    <w:rsid w:val="00852331"/>
    <w:rsid w:val="00871ACD"/>
    <w:rsid w:val="0087367E"/>
    <w:rsid w:val="0088279D"/>
    <w:rsid w:val="00894BB0"/>
    <w:rsid w:val="008C2688"/>
    <w:rsid w:val="008C65D7"/>
    <w:rsid w:val="008C78CD"/>
    <w:rsid w:val="008D29CA"/>
    <w:rsid w:val="008D55E6"/>
    <w:rsid w:val="008F121E"/>
    <w:rsid w:val="00904663"/>
    <w:rsid w:val="00921903"/>
    <w:rsid w:val="00921A87"/>
    <w:rsid w:val="009265D8"/>
    <w:rsid w:val="00926EA1"/>
    <w:rsid w:val="009663D2"/>
    <w:rsid w:val="009735A1"/>
    <w:rsid w:val="00977139"/>
    <w:rsid w:val="009819DB"/>
    <w:rsid w:val="0099097B"/>
    <w:rsid w:val="009B123B"/>
    <w:rsid w:val="009C0799"/>
    <w:rsid w:val="009F5F35"/>
    <w:rsid w:val="00A021C9"/>
    <w:rsid w:val="00A23DB6"/>
    <w:rsid w:val="00A45529"/>
    <w:rsid w:val="00A5008D"/>
    <w:rsid w:val="00A67A75"/>
    <w:rsid w:val="00A71EA1"/>
    <w:rsid w:val="00A736BA"/>
    <w:rsid w:val="00AA07BB"/>
    <w:rsid w:val="00AA7008"/>
    <w:rsid w:val="00AD3EFE"/>
    <w:rsid w:val="00AD6333"/>
    <w:rsid w:val="00AE4B71"/>
    <w:rsid w:val="00B131C6"/>
    <w:rsid w:val="00B229C8"/>
    <w:rsid w:val="00B22C35"/>
    <w:rsid w:val="00B22DBF"/>
    <w:rsid w:val="00B244BE"/>
    <w:rsid w:val="00B371FD"/>
    <w:rsid w:val="00B54E25"/>
    <w:rsid w:val="00B701CF"/>
    <w:rsid w:val="00BA6EFD"/>
    <w:rsid w:val="00BC3280"/>
    <w:rsid w:val="00BD5986"/>
    <w:rsid w:val="00C27000"/>
    <w:rsid w:val="00C634EA"/>
    <w:rsid w:val="00C6759A"/>
    <w:rsid w:val="00C75930"/>
    <w:rsid w:val="00C978E7"/>
    <w:rsid w:val="00CA65F4"/>
    <w:rsid w:val="00CB52DF"/>
    <w:rsid w:val="00CB75BB"/>
    <w:rsid w:val="00CD4A9F"/>
    <w:rsid w:val="00CD73A1"/>
    <w:rsid w:val="00D16314"/>
    <w:rsid w:val="00D16347"/>
    <w:rsid w:val="00D26C0D"/>
    <w:rsid w:val="00D322FF"/>
    <w:rsid w:val="00D35F80"/>
    <w:rsid w:val="00D415A2"/>
    <w:rsid w:val="00D45396"/>
    <w:rsid w:val="00D52635"/>
    <w:rsid w:val="00D75745"/>
    <w:rsid w:val="00D9315A"/>
    <w:rsid w:val="00DB6E03"/>
    <w:rsid w:val="00DC04D7"/>
    <w:rsid w:val="00DC4625"/>
    <w:rsid w:val="00E041AC"/>
    <w:rsid w:val="00E1484E"/>
    <w:rsid w:val="00E21E27"/>
    <w:rsid w:val="00E27721"/>
    <w:rsid w:val="00E43645"/>
    <w:rsid w:val="00E46213"/>
    <w:rsid w:val="00E4731B"/>
    <w:rsid w:val="00E72FA1"/>
    <w:rsid w:val="00EA2E05"/>
    <w:rsid w:val="00EB63F8"/>
    <w:rsid w:val="00EC4F74"/>
    <w:rsid w:val="00ED3C7B"/>
    <w:rsid w:val="00F1540F"/>
    <w:rsid w:val="00F43A70"/>
    <w:rsid w:val="00F933B6"/>
    <w:rsid w:val="00F949F3"/>
    <w:rsid w:val="00F967C6"/>
    <w:rsid w:val="00FA30C6"/>
    <w:rsid w:val="00FE7362"/>
    <w:rsid w:val="00FF0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6333"/>
    <w:pPr>
      <w:spacing w:after="0" w:line="240" w:lineRule="auto"/>
    </w:pPr>
    <w:rPr>
      <w:rFonts w:ascii="TrueFrutiger" w:eastAsia="Times New Roman" w:hAnsi="TrueFrutiger" w:cs="Times New Roman"/>
      <w:kern w:val="28"/>
      <w:sz w:val="20"/>
      <w:szCs w:val="20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rsid w:val="00AD6333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AD6333"/>
    <w:rPr>
      <w:rFonts w:ascii="TrueFrutiger" w:eastAsia="Times New Roman" w:hAnsi="TrueFrutiger" w:cs="Times New Roman"/>
      <w:kern w:val="28"/>
      <w:sz w:val="20"/>
      <w:szCs w:val="20"/>
      <w:lang w:eastAsia="da-DK"/>
    </w:rPr>
  </w:style>
  <w:style w:type="paragraph" w:styleId="Sidefod">
    <w:name w:val="footer"/>
    <w:basedOn w:val="Normal"/>
    <w:link w:val="SidefodTegn"/>
    <w:uiPriority w:val="99"/>
    <w:rsid w:val="00AD6333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AD6333"/>
    <w:rPr>
      <w:rFonts w:ascii="TrueFrutiger" w:eastAsia="Times New Roman" w:hAnsi="TrueFrutiger" w:cs="Times New Roman"/>
      <w:kern w:val="28"/>
      <w:sz w:val="20"/>
      <w:szCs w:val="20"/>
      <w:lang w:eastAsia="da-DK"/>
    </w:rPr>
  </w:style>
  <w:style w:type="paragraph" w:styleId="Listeafsnit">
    <w:name w:val="List Paragraph"/>
    <w:basedOn w:val="Normal"/>
    <w:uiPriority w:val="34"/>
    <w:qFormat/>
    <w:rsid w:val="00242DE2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158AC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158AC"/>
    <w:rPr>
      <w:rFonts w:ascii="Tahoma" w:eastAsia="Times New Roman" w:hAnsi="Tahoma" w:cs="Tahoma"/>
      <w:kern w:val="28"/>
      <w:sz w:val="16"/>
      <w:szCs w:val="16"/>
      <w:lang w:eastAsia="da-DK"/>
    </w:rPr>
  </w:style>
  <w:style w:type="paragraph" w:styleId="Almindeligtekst">
    <w:name w:val="Plain Text"/>
    <w:basedOn w:val="Normal"/>
    <w:link w:val="AlmindeligtekstTegn"/>
    <w:uiPriority w:val="99"/>
    <w:unhideWhenUsed/>
    <w:rsid w:val="00017793"/>
    <w:rPr>
      <w:rFonts w:ascii="Verdana" w:hAnsi="Verdana" w:cstheme="minorBidi"/>
      <w:kern w:val="0"/>
      <w:szCs w:val="21"/>
      <w:lang w:eastAsia="en-US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rsid w:val="00017793"/>
    <w:rPr>
      <w:rFonts w:ascii="Verdana" w:eastAsia="Times New Roman" w:hAnsi="Verdana"/>
      <w:sz w:val="20"/>
      <w:szCs w:val="21"/>
    </w:rPr>
  </w:style>
  <w:style w:type="character" w:styleId="Hyperlink">
    <w:name w:val="Hyperlink"/>
    <w:basedOn w:val="Standardskrifttypeiafsnit"/>
    <w:uiPriority w:val="99"/>
    <w:unhideWhenUsed/>
    <w:rsid w:val="00D5263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6333"/>
    <w:pPr>
      <w:spacing w:after="0" w:line="240" w:lineRule="auto"/>
    </w:pPr>
    <w:rPr>
      <w:rFonts w:ascii="TrueFrutiger" w:eastAsia="Times New Roman" w:hAnsi="TrueFrutiger" w:cs="Times New Roman"/>
      <w:kern w:val="28"/>
      <w:sz w:val="20"/>
      <w:szCs w:val="20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rsid w:val="00AD6333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AD6333"/>
    <w:rPr>
      <w:rFonts w:ascii="TrueFrutiger" w:eastAsia="Times New Roman" w:hAnsi="TrueFrutiger" w:cs="Times New Roman"/>
      <w:kern w:val="28"/>
      <w:sz w:val="20"/>
      <w:szCs w:val="20"/>
      <w:lang w:eastAsia="da-DK"/>
    </w:rPr>
  </w:style>
  <w:style w:type="paragraph" w:styleId="Sidefod">
    <w:name w:val="footer"/>
    <w:basedOn w:val="Normal"/>
    <w:link w:val="SidefodTegn"/>
    <w:uiPriority w:val="99"/>
    <w:rsid w:val="00AD6333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AD6333"/>
    <w:rPr>
      <w:rFonts w:ascii="TrueFrutiger" w:eastAsia="Times New Roman" w:hAnsi="TrueFrutiger" w:cs="Times New Roman"/>
      <w:kern w:val="28"/>
      <w:sz w:val="20"/>
      <w:szCs w:val="20"/>
      <w:lang w:eastAsia="da-DK"/>
    </w:rPr>
  </w:style>
  <w:style w:type="paragraph" w:styleId="Listeafsnit">
    <w:name w:val="List Paragraph"/>
    <w:basedOn w:val="Normal"/>
    <w:uiPriority w:val="34"/>
    <w:qFormat/>
    <w:rsid w:val="00242DE2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158AC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158AC"/>
    <w:rPr>
      <w:rFonts w:ascii="Tahoma" w:eastAsia="Times New Roman" w:hAnsi="Tahoma" w:cs="Tahoma"/>
      <w:kern w:val="28"/>
      <w:sz w:val="16"/>
      <w:szCs w:val="16"/>
      <w:lang w:eastAsia="da-DK"/>
    </w:rPr>
  </w:style>
  <w:style w:type="paragraph" w:styleId="Almindeligtekst">
    <w:name w:val="Plain Text"/>
    <w:basedOn w:val="Normal"/>
    <w:link w:val="AlmindeligtekstTegn"/>
    <w:uiPriority w:val="99"/>
    <w:unhideWhenUsed/>
    <w:rsid w:val="00017793"/>
    <w:rPr>
      <w:rFonts w:ascii="Verdana" w:hAnsi="Verdana" w:cstheme="minorBidi"/>
      <w:kern w:val="0"/>
      <w:szCs w:val="21"/>
      <w:lang w:eastAsia="en-US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rsid w:val="00017793"/>
    <w:rPr>
      <w:rFonts w:ascii="Verdana" w:eastAsia="Times New Roman" w:hAnsi="Verdana"/>
      <w:sz w:val="20"/>
      <w:szCs w:val="21"/>
    </w:rPr>
  </w:style>
  <w:style w:type="character" w:styleId="Hyperlink">
    <w:name w:val="Hyperlink"/>
    <w:basedOn w:val="Standardskrifttypeiafsnit"/>
    <w:uiPriority w:val="99"/>
    <w:unhideWhenUsed/>
    <w:rsid w:val="00D526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304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herlev.dk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hoejsletten.dk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bo-hoejslettenn@herlev.d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C04BEC-D4C5-4F47-997B-058E367E0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7C9D6C3B</Template>
  <TotalTime>129</TotalTime>
  <Pages>12</Pages>
  <Words>2738</Words>
  <Characters>16704</Characters>
  <Application>Microsoft Office Word</Application>
  <DocSecurity>0</DocSecurity>
  <Lines>139</Lines>
  <Paragraphs>38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Ydelseskatalog Højsletten</vt:lpstr>
    </vt:vector>
  </TitlesOfParts>
  <Company>Herlev Kommune</Company>
  <LinksUpToDate>false</LinksUpToDate>
  <CharactersWithSpaces>19404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Ydelseskatalog Højsletten</dc:title>
  <dc:creator>Eva Niendam</dc:creator>
  <cp:lastModifiedBy>Kirsten Breinholt</cp:lastModifiedBy>
  <cp:revision>19</cp:revision>
  <cp:lastPrinted>2016-11-11T14:41:00Z</cp:lastPrinted>
  <dcterms:created xsi:type="dcterms:W3CDTF">2016-12-22T10:21:00Z</dcterms:created>
  <dcterms:modified xsi:type="dcterms:W3CDTF">2017-01-30T12:52:00Z</dcterms:modified>
</cp:coreProperties>
</file>